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D3B9D" w14:textId="6A1C167E" w:rsidR="005D5081" w:rsidRPr="000A6AF2" w:rsidRDefault="00231568" w:rsidP="00780957">
      <w:pPr>
        <w:pStyle w:val="Quote"/>
        <w:jc w:val="center"/>
        <w:rPr>
          <w:rFonts w:ascii="Times New Roman" w:hAnsi="Times New Roman" w:cs="Times New Roman"/>
          <w:b/>
          <w:bCs/>
          <w:i w:val="0"/>
          <w:iCs w:val="0"/>
        </w:rPr>
      </w:pPr>
      <w:r w:rsidRPr="000A6AF2">
        <w:rPr>
          <w:rFonts w:ascii="Times New Roman" w:hAnsi="Times New Roman" w:cs="Times New Roman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8B00D3" wp14:editId="03D01B23">
                <wp:simplePos x="0" y="0"/>
                <wp:positionH relativeFrom="margin">
                  <wp:posOffset>-19050</wp:posOffset>
                </wp:positionH>
                <wp:positionV relativeFrom="margin">
                  <wp:posOffset>-963295</wp:posOffset>
                </wp:positionV>
                <wp:extent cx="1828800" cy="8477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E9E65" w14:textId="77777777" w:rsidR="00231568" w:rsidRDefault="00231568" w:rsidP="00231568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0"/>
                              <w:gridCol w:w="1350"/>
                            </w:tblGrid>
                            <w:tr w:rsidR="00B60BD1" w:rsidRPr="00B60BD1" w14:paraId="081E76DA" w14:textId="77777777" w:rsidTr="00B60BD1">
                              <w:trPr>
                                <w:trHeight w:val="349"/>
                              </w:trPr>
                              <w:tc>
                                <w:tcPr>
                                  <w:tcW w:w="1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623F6F6B" w14:textId="77777777" w:rsidR="00231568" w:rsidRPr="00B60BD1" w:rsidRDefault="00231568">
                                  <w:pPr>
                                    <w:rPr>
                                      <w:color w:val="B8B8B8" w:themeColor="accent6" w:themeTint="99"/>
                                    </w:rPr>
                                  </w:pPr>
                                  <w:r w:rsidRPr="00B60BD1"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nil"/>
                                    <w:left w:val="nil"/>
                                    <w:bottom w:val="single" w:sz="4" w:space="0" w:color="B8B8B8" w:themeColor="accent6" w:themeTint="99"/>
                                    <w:right w:val="nil"/>
                                  </w:tcBorders>
                                </w:tcPr>
                                <w:p w14:paraId="36A236D6" w14:textId="48E1F083" w:rsidR="00231568" w:rsidRPr="00B60BD1" w:rsidRDefault="00231568">
                                  <w:pPr>
                                    <w:rPr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60BD1" w:rsidRPr="00B60BD1" w14:paraId="08926ACE" w14:textId="77777777" w:rsidTr="00B60BD1">
                              <w:trPr>
                                <w:trHeight w:val="349"/>
                              </w:trPr>
                              <w:tc>
                                <w:tcPr>
                                  <w:tcW w:w="1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521E48E5" w14:textId="40E2174C" w:rsidR="004329E9" w:rsidRPr="00B60BD1" w:rsidRDefault="004329E9">
                                  <w:pPr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  <w:r w:rsidRPr="00B60BD1">
                                    <w:rPr>
                                      <w:rFonts w:asciiTheme="majorHAnsi" w:hAnsiTheme="majorHAnsi"/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  <w:t>Client ID: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B8B8B8" w:themeColor="accent6" w:themeTint="99"/>
                                    <w:left w:val="nil"/>
                                    <w:bottom w:val="single" w:sz="4" w:space="0" w:color="B8B8B8" w:themeColor="accent6" w:themeTint="99"/>
                                    <w:right w:val="nil"/>
                                  </w:tcBorders>
                                </w:tcPr>
                                <w:p w14:paraId="6EDF537A" w14:textId="77777777" w:rsidR="004329E9" w:rsidRPr="00B60BD1" w:rsidRDefault="004329E9">
                                  <w:pPr>
                                    <w:rPr>
                                      <w:color w:val="B8B8B8" w:themeColor="accent6" w:themeTint="99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C24B23" w14:textId="77777777" w:rsidR="00231568" w:rsidRDefault="00231568" w:rsidP="002315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B00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-75.85pt;width:2in;height:6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" stroked="f">
                <v:textbox>
                  <w:txbxContent>
                    <w:p w14:paraId="49EE9E65" w14:textId="77777777" w:rsidR="00231568" w:rsidRDefault="00231568" w:rsidP="00231568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70"/>
                        <w:gridCol w:w="1350"/>
                      </w:tblGrid>
                      <w:tr w:rsidR="00B60BD1" w:rsidRPr="00B60BD1" w14:paraId="081E76DA" w14:textId="77777777" w:rsidTr="00B60BD1">
                        <w:trPr>
                          <w:trHeight w:val="349"/>
                        </w:trPr>
                        <w:tc>
                          <w:tcPr>
                            <w:tcW w:w="1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623F6F6B" w14:textId="77777777" w:rsidR="00231568" w:rsidRPr="00B60BD1" w:rsidRDefault="00231568">
                            <w:pPr>
                              <w:rPr>
                                <w:color w:val="B8B8B8" w:themeColor="accent6" w:themeTint="99"/>
                              </w:rPr>
                            </w:pPr>
                            <w:r w:rsidRPr="00B60BD1"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nil"/>
                              <w:left w:val="nil"/>
                              <w:bottom w:val="single" w:sz="4" w:space="0" w:color="B8B8B8" w:themeColor="accent6" w:themeTint="99"/>
                              <w:right w:val="nil"/>
                            </w:tcBorders>
                          </w:tcPr>
                          <w:p w14:paraId="36A236D6" w14:textId="48E1F083" w:rsidR="00231568" w:rsidRPr="00B60BD1" w:rsidRDefault="00231568">
                            <w:pPr>
                              <w:rPr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60BD1" w:rsidRPr="00B60BD1" w14:paraId="08926ACE" w14:textId="77777777" w:rsidTr="00B60BD1">
                        <w:trPr>
                          <w:trHeight w:val="349"/>
                        </w:trPr>
                        <w:tc>
                          <w:tcPr>
                            <w:tcW w:w="1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521E48E5" w14:textId="40E2174C" w:rsidR="004329E9" w:rsidRPr="00B60BD1" w:rsidRDefault="004329E9">
                            <w:pPr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  <w:r w:rsidRPr="00B60BD1">
                              <w:rPr>
                                <w:rFonts w:asciiTheme="majorHAnsi" w:hAnsiTheme="majorHAnsi"/>
                                <w:color w:val="B8B8B8" w:themeColor="accent6" w:themeTint="99"/>
                                <w:sz w:val="22"/>
                                <w:szCs w:val="22"/>
                              </w:rPr>
                              <w:t>Client ID: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B8B8B8" w:themeColor="accent6" w:themeTint="99"/>
                              <w:left w:val="nil"/>
                              <w:bottom w:val="single" w:sz="4" w:space="0" w:color="B8B8B8" w:themeColor="accent6" w:themeTint="99"/>
                              <w:right w:val="nil"/>
                            </w:tcBorders>
                          </w:tcPr>
                          <w:p w14:paraId="6EDF537A" w14:textId="77777777" w:rsidR="004329E9" w:rsidRPr="00B60BD1" w:rsidRDefault="004329E9">
                            <w:pPr>
                              <w:rPr>
                                <w:color w:val="B8B8B8" w:themeColor="accent6" w:themeTint="99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3C24B23" w14:textId="77777777" w:rsidR="00231568" w:rsidRDefault="00231568" w:rsidP="00231568"/>
                  </w:txbxContent>
                </v:textbox>
                <w10:wrap anchorx="margin" anchory="margin"/>
              </v:shape>
            </w:pict>
          </mc:Fallback>
        </mc:AlternateContent>
      </w:r>
    </w:p>
    <w:p w14:paraId="299A2A3A" w14:textId="1779F933" w:rsidR="004C3A14" w:rsidRPr="000A6AF2" w:rsidRDefault="004C3A14" w:rsidP="004C3A14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tblpX="90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951"/>
        <w:gridCol w:w="669"/>
        <w:gridCol w:w="180"/>
        <w:gridCol w:w="360"/>
        <w:gridCol w:w="540"/>
        <w:gridCol w:w="119"/>
        <w:gridCol w:w="151"/>
        <w:gridCol w:w="15"/>
        <w:gridCol w:w="75"/>
        <w:gridCol w:w="270"/>
        <w:gridCol w:w="90"/>
        <w:gridCol w:w="180"/>
        <w:gridCol w:w="180"/>
        <w:gridCol w:w="90"/>
        <w:gridCol w:w="270"/>
        <w:gridCol w:w="270"/>
        <w:gridCol w:w="90"/>
        <w:gridCol w:w="360"/>
        <w:gridCol w:w="360"/>
        <w:gridCol w:w="90"/>
        <w:gridCol w:w="6"/>
        <w:gridCol w:w="624"/>
        <w:gridCol w:w="211"/>
        <w:gridCol w:w="149"/>
        <w:gridCol w:w="90"/>
        <w:gridCol w:w="50"/>
        <w:gridCol w:w="539"/>
        <w:gridCol w:w="401"/>
        <w:gridCol w:w="180"/>
        <w:gridCol w:w="630"/>
        <w:gridCol w:w="360"/>
        <w:gridCol w:w="180"/>
        <w:gridCol w:w="60"/>
        <w:gridCol w:w="583"/>
        <w:gridCol w:w="1427"/>
      </w:tblGrid>
      <w:tr w:rsidR="00B60BD1" w:rsidRPr="000A6AF2" w14:paraId="3CBA9362" w14:textId="77777777" w:rsidTr="00B60BD1">
        <w:trPr>
          <w:trHeight w:val="432"/>
        </w:trPr>
        <w:tc>
          <w:tcPr>
            <w:tcW w:w="10800" w:type="dxa"/>
            <w:gridSpan w:val="35"/>
            <w:shd w:val="clear" w:color="auto" w:fill="F2F2F2" w:themeFill="background1" w:themeFillShade="F2"/>
            <w:vAlign w:val="center"/>
          </w:tcPr>
          <w:p w14:paraId="60EB44C8" w14:textId="0F4E0357" w:rsidR="00B60BD1" w:rsidRPr="00B60BD1" w:rsidRDefault="00B60BD1" w:rsidP="00B60BD1">
            <w:pPr>
              <w:pStyle w:val="Quote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 w:rsidRPr="000A6AF2">
              <w:rPr>
                <w:rFonts w:ascii="Times New Roman" w:hAnsi="Times New Roman" w:cs="Times New Roman"/>
                <w:b/>
                <w:bCs/>
                <w:i w:val="0"/>
                <w:iCs w:val="0"/>
              </w:rPr>
              <w:t>PROSPECTIVE NEW CLIENT FORM</w:t>
            </w:r>
            <w:r w:rsidRPr="000A6AF2">
              <w:rPr>
                <w:rFonts w:ascii="Times New Roman" w:hAnsi="Times New Roman" w:cs="Times New Roman"/>
                <w:i w:val="0"/>
                <w:iCs w:val="0"/>
                <w:noProof/>
              </w:rPr>
              <w:t xml:space="preserve"> </w:t>
            </w:r>
            <w:r w:rsidR="00F8616A" w:rsidRPr="00F8616A">
              <w:rPr>
                <w:rFonts w:ascii="Times New Roman" w:hAnsi="Times New Roman" w:cs="Times New Roman"/>
                <w:b/>
                <w:bCs/>
                <w:i w:val="0"/>
                <w:iCs w:val="0"/>
                <w:noProof/>
              </w:rPr>
              <w:t>(</w:t>
            </w:r>
            <w:r w:rsidR="003041BD">
              <w:rPr>
                <w:rFonts w:ascii="Times New Roman" w:hAnsi="Times New Roman" w:cs="Times New Roman"/>
                <w:b/>
                <w:bCs/>
                <w:i w:val="0"/>
                <w:iCs w:val="0"/>
                <w:noProof/>
              </w:rPr>
              <w:t>BUSINESS/TRUST/ESTATE/NON-PROFIT</w:t>
            </w:r>
            <w:r w:rsidR="00F8616A" w:rsidRPr="00F8616A">
              <w:rPr>
                <w:rFonts w:ascii="Times New Roman" w:hAnsi="Times New Roman" w:cs="Times New Roman"/>
                <w:b/>
                <w:bCs/>
                <w:i w:val="0"/>
                <w:iCs w:val="0"/>
                <w:noProof/>
              </w:rPr>
              <w:t>)</w:t>
            </w:r>
          </w:p>
        </w:tc>
      </w:tr>
      <w:tr w:rsidR="001C3ED0" w:rsidRPr="000A6AF2" w14:paraId="2F2A9F9F" w14:textId="77777777" w:rsidTr="004329E9">
        <w:trPr>
          <w:trHeight w:val="432"/>
        </w:trPr>
        <w:tc>
          <w:tcPr>
            <w:tcW w:w="2819" w:type="dxa"/>
            <w:gridSpan w:val="6"/>
            <w:shd w:val="clear" w:color="auto" w:fill="auto"/>
            <w:vAlign w:val="bottom"/>
          </w:tcPr>
          <w:p w14:paraId="1EB707E7" w14:textId="03112AC7" w:rsidR="00682E2C" w:rsidRPr="000A6AF2" w:rsidRDefault="00682E2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Name of firm representative</w:t>
            </w:r>
            <w:r w:rsidR="00B71981" w:rsidRPr="000A6AF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3332" w:type="dxa"/>
            <w:gridSpan w:val="17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6EB6ED7A" w14:textId="198C1775" w:rsidR="00682E2C" w:rsidRPr="000A6AF2" w:rsidRDefault="00F629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Haley Bartholow</w:t>
            </w:r>
          </w:p>
        </w:tc>
        <w:tc>
          <w:tcPr>
            <w:tcW w:w="828" w:type="dxa"/>
            <w:gridSpan w:val="4"/>
            <w:shd w:val="clear" w:color="auto" w:fill="auto"/>
            <w:vAlign w:val="bottom"/>
          </w:tcPr>
          <w:p w14:paraId="7AC142E0" w14:textId="60AA63CA" w:rsidR="00682E2C" w:rsidRPr="000A6AF2" w:rsidRDefault="00682E2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Email:</w:t>
            </w:r>
          </w:p>
        </w:tc>
        <w:tc>
          <w:tcPr>
            <w:tcW w:w="3821" w:type="dxa"/>
            <w:gridSpan w:val="8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632F7865" w14:textId="4B9E5F30" w:rsidR="00682E2C" w:rsidRPr="000A6AF2" w:rsidRDefault="00F629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haley@</w:t>
            </w:r>
            <w:r w:rsidR="009B5678" w:rsidRPr="000A6AF2">
              <w:rPr>
                <w:rFonts w:ascii="Times New Roman" w:hAnsi="Times New Roman" w:cs="Times New Roman"/>
                <w:sz w:val="22"/>
                <w:szCs w:val="22"/>
              </w:rPr>
              <w:t>bowdentanner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.com</w:t>
            </w:r>
          </w:p>
        </w:tc>
      </w:tr>
      <w:tr w:rsidR="00D85B65" w:rsidRPr="000A6AF2" w14:paraId="3286C387" w14:textId="77777777" w:rsidTr="00D85B65">
        <w:trPr>
          <w:trHeight w:val="432"/>
        </w:trPr>
        <w:tc>
          <w:tcPr>
            <w:tcW w:w="3060" w:type="dxa"/>
            <w:gridSpan w:val="9"/>
            <w:shd w:val="clear" w:color="auto" w:fill="auto"/>
            <w:vAlign w:val="bottom"/>
          </w:tcPr>
          <w:p w14:paraId="12512064" w14:textId="731F1F60" w:rsidR="00D85B65" w:rsidRPr="000A6AF2" w:rsidRDefault="00D85B6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Name of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entity representative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320" w:type="dxa"/>
            <w:gridSpan w:val="19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1A693141" w14:textId="77777777" w:rsidR="00D85B65" w:rsidRPr="000A6AF2" w:rsidRDefault="00D85B6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810" w:type="dxa"/>
            <w:gridSpan w:val="2"/>
            <w:shd w:val="clear" w:color="auto" w:fill="auto"/>
            <w:vAlign w:val="bottom"/>
          </w:tcPr>
          <w:p w14:paraId="1EE7EF53" w14:textId="480565D4" w:rsidR="00D85B65" w:rsidRPr="000A6AF2" w:rsidRDefault="00D85B6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Title:</w:t>
            </w:r>
          </w:p>
        </w:tc>
        <w:bookmarkEnd w:id="0"/>
        <w:tc>
          <w:tcPr>
            <w:tcW w:w="2610" w:type="dxa"/>
            <w:gridSpan w:val="5"/>
            <w:tcBorders>
              <w:bottom w:val="single" w:sz="4" w:space="0" w:color="000000" w:themeColor="accent5"/>
            </w:tcBorders>
            <w:shd w:val="clear" w:color="auto" w:fill="auto"/>
            <w:vAlign w:val="bottom"/>
          </w:tcPr>
          <w:p w14:paraId="4903D171" w14:textId="1814AE9D" w:rsidR="00D85B65" w:rsidRPr="000A6AF2" w:rsidRDefault="00D85B6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16B07CFE" w14:textId="77777777" w:rsidTr="004329E9">
        <w:trPr>
          <w:trHeight w:val="432"/>
        </w:trPr>
        <w:tc>
          <w:tcPr>
            <w:tcW w:w="2985" w:type="dxa"/>
            <w:gridSpan w:val="8"/>
            <w:shd w:val="clear" w:color="auto" w:fill="auto"/>
            <w:vAlign w:val="bottom"/>
          </w:tcPr>
          <w:p w14:paraId="6273EC8E" w14:textId="64DE98E4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How did you hear about us?</w:t>
            </w:r>
          </w:p>
        </w:tc>
        <w:tc>
          <w:tcPr>
            <w:tcW w:w="4575" w:type="dxa"/>
            <w:gridSpan w:val="21"/>
            <w:shd w:val="clear" w:color="auto" w:fill="auto"/>
            <w:vAlign w:val="bottom"/>
          </w:tcPr>
          <w:p w14:paraId="7F1696D8" w14:textId="67BB4AEC" w:rsidR="004329E9" w:rsidRPr="000A6AF2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Ad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Drive/Walk By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Online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Referred by: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</w:t>
            </w:r>
          </w:p>
        </w:tc>
        <w:tc>
          <w:tcPr>
            <w:tcW w:w="324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A5E0DF" w14:textId="5CCDF95B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E96F3A" w:rsidRPr="000A6AF2" w14:paraId="1C5D5FBD" w14:textId="77777777" w:rsidTr="00903976">
        <w:trPr>
          <w:trHeight w:val="432"/>
        </w:trPr>
        <w:tc>
          <w:tcPr>
            <w:tcW w:w="1800" w:type="dxa"/>
            <w:gridSpan w:val="3"/>
            <w:shd w:val="clear" w:color="auto" w:fill="auto"/>
            <w:vAlign w:val="bottom"/>
          </w:tcPr>
          <w:p w14:paraId="5C1F0619" w14:textId="02ED4041" w:rsidR="00E96F3A" w:rsidRPr="000A6AF2" w:rsidRDefault="00922C5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Mailing </w:t>
            </w:r>
            <w:r w:rsidR="003041BD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ddress:</w:t>
            </w:r>
          </w:p>
        </w:tc>
        <w:tc>
          <w:tcPr>
            <w:tcW w:w="9000" w:type="dxa"/>
            <w:gridSpan w:val="3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39C593" w14:textId="151CEC78" w:rsidR="00E96F3A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CE4E39" w:rsidRPr="000A6AF2" w14:paraId="493DB283" w14:textId="77777777" w:rsidTr="00903976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47B984BA" w14:textId="2272A51F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City:</w:t>
            </w:r>
          </w:p>
        </w:tc>
        <w:tc>
          <w:tcPr>
            <w:tcW w:w="4359" w:type="dxa"/>
            <w:gridSpan w:val="1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BADD216" w14:textId="1EA72967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130" w:type="dxa"/>
            <w:gridSpan w:val="6"/>
            <w:shd w:val="clear" w:color="auto" w:fill="auto"/>
            <w:vAlign w:val="bottom"/>
          </w:tcPr>
          <w:p w14:paraId="36618B55" w14:textId="0A1E0AD1" w:rsidR="00780957" w:rsidRPr="000A6AF2" w:rsidRDefault="00FE0AFE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80957" w:rsidRPr="000A6AF2">
              <w:rPr>
                <w:rFonts w:ascii="Times New Roman" w:hAnsi="Times New Roman" w:cs="Times New Roman"/>
                <w:sz w:val="22"/>
                <w:szCs w:val="22"/>
              </w:rPr>
              <w:t>State:</w:t>
            </w:r>
          </w:p>
        </w:tc>
        <w:tc>
          <w:tcPr>
            <w:tcW w:w="2350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2B0096" w14:textId="06F7CE01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583" w:type="dxa"/>
            <w:shd w:val="clear" w:color="auto" w:fill="auto"/>
            <w:vAlign w:val="bottom"/>
          </w:tcPr>
          <w:p w14:paraId="27C269FD" w14:textId="0D411506" w:rsidR="00780957" w:rsidRPr="000A6AF2" w:rsidRDefault="00780957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Zip: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25B92D" w14:textId="76D6C434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27CA8581" w14:textId="208927A3" w:rsidTr="00903976">
        <w:trPr>
          <w:trHeight w:val="432"/>
        </w:trPr>
        <w:tc>
          <w:tcPr>
            <w:tcW w:w="3330" w:type="dxa"/>
            <w:gridSpan w:val="10"/>
            <w:shd w:val="clear" w:color="auto" w:fill="auto"/>
            <w:vAlign w:val="bottom"/>
          </w:tcPr>
          <w:p w14:paraId="08E7B1D7" w14:textId="4DC69EC5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Preferred/primary phone number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</w:tc>
        <w:tc>
          <w:tcPr>
            <w:tcW w:w="198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B9E428C" w14:textId="351CB52A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130" w:type="dxa"/>
            <w:gridSpan w:val="6"/>
            <w:shd w:val="clear" w:color="auto" w:fill="auto"/>
            <w:vAlign w:val="bottom"/>
          </w:tcPr>
          <w:p w14:paraId="416BCC9A" w14:textId="73C6C703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E-mail:</w:t>
            </w:r>
          </w:p>
        </w:tc>
        <w:tc>
          <w:tcPr>
            <w:tcW w:w="436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8C26444" w14:textId="521CBEFA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8D357B" w:rsidRPr="000A6AF2" w14:paraId="341FBEFE" w14:textId="77777777" w:rsidTr="00B60BD1">
        <w:trPr>
          <w:trHeight w:val="173"/>
        </w:trPr>
        <w:tc>
          <w:tcPr>
            <w:tcW w:w="10800" w:type="dxa"/>
            <w:gridSpan w:val="35"/>
            <w:shd w:val="clear" w:color="auto" w:fill="auto"/>
            <w:vAlign w:val="bottom"/>
          </w:tcPr>
          <w:p w14:paraId="3EE3617D" w14:textId="77777777" w:rsidR="008D357B" w:rsidRPr="000A6AF2" w:rsidRDefault="008D357B" w:rsidP="00B60BD1">
            <w:pPr>
              <w:pStyle w:val="Quote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60BD1" w:rsidRPr="000A6AF2" w14:paraId="5A62B86A" w14:textId="77777777" w:rsidTr="00B60BD1">
        <w:trPr>
          <w:trHeight w:val="432"/>
        </w:trPr>
        <w:tc>
          <w:tcPr>
            <w:tcW w:w="10800" w:type="dxa"/>
            <w:gridSpan w:val="35"/>
            <w:shd w:val="clear" w:color="auto" w:fill="F2F2F2" w:themeFill="background1" w:themeFillShade="F2"/>
            <w:vAlign w:val="center"/>
          </w:tcPr>
          <w:p w14:paraId="69075C09" w14:textId="6061474D" w:rsidR="00B60BD1" w:rsidRPr="00B60BD1" w:rsidRDefault="00B60BD1" w:rsidP="00B60BD1">
            <w:pPr>
              <w:pStyle w:val="Quote"/>
              <w:jc w:val="center"/>
              <w:rPr>
                <w:rFonts w:ascii="Times New Roman" w:hAnsi="Times New Roman" w:cs="Times New Roman"/>
                <w:b/>
                <w:bCs/>
                <w:i w:val="0"/>
                <w:iCs w:val="0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</w:rPr>
              <w:t>QUESTIONNAIRE</w:t>
            </w:r>
          </w:p>
        </w:tc>
      </w:tr>
      <w:tr w:rsidR="006A079D" w:rsidRPr="000A6AF2" w14:paraId="45713488" w14:textId="77777777" w:rsidTr="00933CFD">
        <w:trPr>
          <w:trHeight w:val="432"/>
        </w:trPr>
        <w:tc>
          <w:tcPr>
            <w:tcW w:w="4410" w:type="dxa"/>
            <w:gridSpan w:val="16"/>
            <w:shd w:val="clear" w:color="auto" w:fill="auto"/>
            <w:vAlign w:val="bottom"/>
          </w:tcPr>
          <w:p w14:paraId="768D3787" w14:textId="37DAC49E" w:rsidR="006A079D" w:rsidRPr="000A6AF2" w:rsidRDefault="003F5EFC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A079D" w:rsidRPr="000A6AF2">
              <w:rPr>
                <w:rFonts w:ascii="Times New Roman" w:hAnsi="Times New Roman" w:cs="Times New Roman"/>
                <w:sz w:val="22"/>
                <w:szCs w:val="22"/>
              </w:rPr>
              <w:t>Have you used any of our services before?</w:t>
            </w:r>
          </w:p>
        </w:tc>
        <w:tc>
          <w:tcPr>
            <w:tcW w:w="6390" w:type="dxa"/>
            <w:gridSpan w:val="19"/>
            <w:shd w:val="clear" w:color="auto" w:fill="auto"/>
            <w:vAlign w:val="bottom"/>
          </w:tcPr>
          <w:p w14:paraId="22983D37" w14:textId="77777777" w:rsidR="006A079D" w:rsidRPr="000A6AF2" w:rsidRDefault="006A079D" w:rsidP="006A079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6A079D" w:rsidRPr="000A6AF2" w14:paraId="2F1CB836" w14:textId="77777777" w:rsidTr="00ED4B63">
        <w:trPr>
          <w:trHeight w:val="432"/>
        </w:trPr>
        <w:tc>
          <w:tcPr>
            <w:tcW w:w="951" w:type="dxa"/>
            <w:shd w:val="clear" w:color="auto" w:fill="auto"/>
            <w:vAlign w:val="bottom"/>
          </w:tcPr>
          <w:p w14:paraId="3C80794C" w14:textId="77777777" w:rsidR="006A079D" w:rsidRPr="003F5EFC" w:rsidRDefault="006A079D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F5EFC">
              <w:rPr>
                <w:rFonts w:ascii="Times New Roman" w:hAnsi="Times New Roman" w:cs="Times New Roman"/>
                <w:sz w:val="22"/>
                <w:szCs w:val="22"/>
              </w:rPr>
              <w:t>Specify:</w:t>
            </w:r>
          </w:p>
        </w:tc>
        <w:tc>
          <w:tcPr>
            <w:tcW w:w="9849" w:type="dxa"/>
            <w:gridSpan w:val="3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BA3F57" w14:textId="77777777" w:rsidR="006A079D" w:rsidRPr="000A6AF2" w:rsidRDefault="006A079D" w:rsidP="006A079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8D357B" w:rsidRPr="000A6AF2" w14:paraId="70A11C82" w14:textId="77777777" w:rsidTr="00A04DF5">
        <w:trPr>
          <w:trHeight w:val="432"/>
        </w:trPr>
        <w:tc>
          <w:tcPr>
            <w:tcW w:w="2160" w:type="dxa"/>
            <w:gridSpan w:val="4"/>
            <w:shd w:val="clear" w:color="auto" w:fill="auto"/>
            <w:vAlign w:val="bottom"/>
          </w:tcPr>
          <w:p w14:paraId="03C4E5DC" w14:textId="588BBEA6" w:rsidR="008D357B" w:rsidRPr="000A6AF2" w:rsidRDefault="00A04DF5" w:rsidP="008D357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="003F5EFC"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 w:rsidR="003F5E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Entity legal name:</w:t>
            </w:r>
          </w:p>
        </w:tc>
        <w:tc>
          <w:tcPr>
            <w:tcW w:w="8640" w:type="dxa"/>
            <w:gridSpan w:val="31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B2E251" w14:textId="5C4607F8" w:rsidR="008D357B" w:rsidRPr="000A6AF2" w:rsidRDefault="008D357B" w:rsidP="008D35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A04DF5" w:rsidRPr="000A6AF2" w14:paraId="42581759" w14:textId="77777777" w:rsidTr="00A04DF5">
        <w:trPr>
          <w:trHeight w:val="432"/>
        </w:trPr>
        <w:tc>
          <w:tcPr>
            <w:tcW w:w="3600" w:type="dxa"/>
            <w:gridSpan w:val="12"/>
            <w:shd w:val="clear" w:color="auto" w:fill="auto"/>
            <w:vAlign w:val="bottom"/>
          </w:tcPr>
          <w:p w14:paraId="62616876" w14:textId="04559DA2" w:rsidR="00A04DF5" w:rsidRPr="00A04DF5" w:rsidRDefault="00A04DF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3).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Entity “DBA” name, if applicable:</w:t>
            </w:r>
          </w:p>
        </w:tc>
        <w:tc>
          <w:tcPr>
            <w:tcW w:w="7200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DF16FBA" w14:textId="1A66DD4A" w:rsidR="00A04DF5" w:rsidRPr="000A6AF2" w:rsidRDefault="00A04DF5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A04DF5" w:rsidRPr="000A6AF2" w14:paraId="054D7F54" w14:textId="77777777" w:rsidTr="00A74A35">
        <w:trPr>
          <w:trHeight w:val="432"/>
        </w:trPr>
        <w:tc>
          <w:tcPr>
            <w:tcW w:w="1620" w:type="dxa"/>
            <w:gridSpan w:val="2"/>
            <w:shd w:val="clear" w:color="auto" w:fill="auto"/>
            <w:vAlign w:val="bottom"/>
          </w:tcPr>
          <w:p w14:paraId="46BCFCB7" w14:textId="7C0594B5" w:rsidR="00A04DF5" w:rsidRPr="00A04DF5" w:rsidRDefault="00A04DF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4).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Entity type: </w:t>
            </w:r>
          </w:p>
        </w:tc>
        <w:tc>
          <w:tcPr>
            <w:tcW w:w="9180" w:type="dxa"/>
            <w:gridSpan w:val="33"/>
            <w:shd w:val="clear" w:color="auto" w:fill="auto"/>
            <w:vAlign w:val="bottom"/>
          </w:tcPr>
          <w:p w14:paraId="5B37C355" w14:textId="1C52DE3C" w:rsidR="00A04DF5" w:rsidRPr="000A6AF2" w:rsidRDefault="00A04DF5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Corporation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Partnership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Estate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Trust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Not for Profit</w:t>
            </w:r>
            <w:r w:rsidR="00963E70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963E70"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63E70"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963E70"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963E70">
              <w:rPr>
                <w:rFonts w:ascii="Times New Roman" w:hAnsi="Times New Roman" w:cs="Times New Roman"/>
                <w:sz w:val="18"/>
                <w:szCs w:val="18"/>
              </w:rPr>
              <w:t xml:space="preserve"> LLC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</w:t>
            </w:r>
          </w:p>
        </w:tc>
      </w:tr>
      <w:tr w:rsidR="00312054" w:rsidRPr="000A6AF2" w14:paraId="4B3151C5" w14:textId="77777777" w:rsidTr="00312054">
        <w:trPr>
          <w:trHeight w:val="432"/>
        </w:trPr>
        <w:tc>
          <w:tcPr>
            <w:tcW w:w="2700" w:type="dxa"/>
            <w:gridSpan w:val="5"/>
            <w:shd w:val="clear" w:color="auto" w:fill="auto"/>
            <w:vAlign w:val="bottom"/>
          </w:tcPr>
          <w:p w14:paraId="470EADEA" w14:textId="2C5DE57E" w:rsidR="00312054" w:rsidRPr="00312054" w:rsidRDefault="00312054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corporation, which type?</w:t>
            </w:r>
          </w:p>
        </w:tc>
        <w:tc>
          <w:tcPr>
            <w:tcW w:w="3740" w:type="dxa"/>
            <w:gridSpan w:val="21"/>
            <w:shd w:val="clear" w:color="auto" w:fill="auto"/>
            <w:vAlign w:val="bottom"/>
          </w:tcPr>
          <w:p w14:paraId="56B4D06C" w14:textId="7A800DE1" w:rsidR="00312054" w:rsidRPr="000A6AF2" w:rsidRDefault="00312054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9745E">
              <w:rPr>
                <w:rFonts w:ascii="Times New Roman" w:hAnsi="Times New Roman" w:cs="Times New Roman"/>
                <w:sz w:val="18"/>
                <w:szCs w:val="18"/>
              </w:rPr>
              <w:t>S-Corp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C-Corp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0A6A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Other/Unknown: </w:t>
            </w:r>
          </w:p>
        </w:tc>
        <w:tc>
          <w:tcPr>
            <w:tcW w:w="4360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932C160" w14:textId="744EBFA7" w:rsidR="00312054" w:rsidRPr="000A6AF2" w:rsidRDefault="00312054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D724AB" w:rsidRPr="000A6AF2" w14:paraId="64E1A744" w14:textId="77777777" w:rsidTr="00D724AB">
        <w:trPr>
          <w:trHeight w:val="432"/>
        </w:trPr>
        <w:tc>
          <w:tcPr>
            <w:tcW w:w="3870" w:type="dxa"/>
            <w:gridSpan w:val="14"/>
            <w:shd w:val="clear" w:color="auto" w:fill="auto"/>
            <w:vAlign w:val="bottom"/>
          </w:tcPr>
          <w:p w14:paraId="1D57B442" w14:textId="7F45C042" w:rsidR="00D724AB" w:rsidRDefault="00D724AB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corporation, how many shareholders?</w:t>
            </w:r>
          </w:p>
        </w:tc>
        <w:tc>
          <w:tcPr>
            <w:tcW w:w="6930" w:type="dxa"/>
            <w:gridSpan w:val="21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8AB0B69" w14:textId="42615130" w:rsidR="00D724AB" w:rsidRPr="000A6AF2" w:rsidRDefault="00D724AB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780957" w:rsidRPr="000A6AF2" w14:paraId="4B49EDFB" w14:textId="77777777" w:rsidTr="004B145E">
        <w:trPr>
          <w:trHeight w:val="432"/>
        </w:trPr>
        <w:tc>
          <w:tcPr>
            <w:tcW w:w="3420" w:type="dxa"/>
            <w:gridSpan w:val="11"/>
            <w:shd w:val="clear" w:color="auto" w:fill="auto"/>
            <w:vAlign w:val="bottom"/>
          </w:tcPr>
          <w:p w14:paraId="7747DD19" w14:textId="3DCE9FCA" w:rsidR="00780957" w:rsidRPr="00312054" w:rsidRDefault="00312054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partnership, how many partners?</w:t>
            </w:r>
          </w:p>
        </w:tc>
        <w:tc>
          <w:tcPr>
            <w:tcW w:w="7380" w:type="dxa"/>
            <w:gridSpan w:val="2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28A4DF" w14:textId="1D9D5B24" w:rsidR="00780957" w:rsidRPr="000A6AF2" w:rsidRDefault="000B4AC6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B145E" w:rsidRPr="000A6AF2" w14:paraId="4FB9143B" w14:textId="77777777" w:rsidTr="004B145E">
        <w:trPr>
          <w:trHeight w:val="432"/>
        </w:trPr>
        <w:tc>
          <w:tcPr>
            <w:tcW w:w="4140" w:type="dxa"/>
            <w:gridSpan w:val="15"/>
            <w:shd w:val="clear" w:color="auto" w:fill="auto"/>
            <w:vAlign w:val="bottom"/>
          </w:tcPr>
          <w:p w14:paraId="7517B2BC" w14:textId="2C6EDBC3" w:rsidR="004B145E" w:rsidRPr="000A6AF2" w:rsidRDefault="004B145E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  <w:r w:rsidRPr="004B145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B145E">
              <w:rPr>
                <w:rFonts w:ascii="Times New Roman" w:hAnsi="Times New Roman" w:cs="Times New Roman"/>
                <w:sz w:val="22"/>
                <w:szCs w:val="22"/>
              </w:rPr>
              <w:t>What is your main profession/product?</w:t>
            </w:r>
          </w:p>
        </w:tc>
        <w:tc>
          <w:tcPr>
            <w:tcW w:w="6660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930C9C3" w14:textId="74EE8280" w:rsidR="004B145E" w:rsidRPr="000A6AF2" w:rsidRDefault="004B145E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B145E" w:rsidRPr="000A6AF2" w14:paraId="2448EA06" w14:textId="77777777" w:rsidTr="004B145E">
        <w:trPr>
          <w:trHeight w:val="432"/>
        </w:trPr>
        <w:tc>
          <w:tcPr>
            <w:tcW w:w="6300" w:type="dxa"/>
            <w:gridSpan w:val="24"/>
            <w:shd w:val="clear" w:color="auto" w:fill="auto"/>
            <w:vAlign w:val="bottom"/>
          </w:tcPr>
          <w:p w14:paraId="5FDBE96A" w14:textId="0F889998" w:rsidR="004B145E" w:rsidRPr="000A6AF2" w:rsidRDefault="004B145E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B145E">
              <w:t xml:space="preserve"> </w:t>
            </w:r>
            <w:r w:rsidRPr="004B145E">
              <w:rPr>
                <w:rFonts w:ascii="Times New Roman" w:hAnsi="Times New Roman" w:cs="Times New Roman"/>
                <w:sz w:val="22"/>
                <w:szCs w:val="22"/>
              </w:rPr>
              <w:t xml:space="preserve">What is your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EIN/</w:t>
            </w:r>
            <w:r w:rsidRPr="004B145E">
              <w:rPr>
                <w:rFonts w:ascii="Times New Roman" w:hAnsi="Times New Roman" w:cs="Times New Roman"/>
                <w:sz w:val="22"/>
                <w:szCs w:val="22"/>
              </w:rPr>
              <w:t xml:space="preserve">federal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i</w:t>
            </w:r>
            <w:r w:rsidRPr="004B145E">
              <w:rPr>
                <w:rFonts w:ascii="Times New Roman" w:hAnsi="Times New Roman" w:cs="Times New Roman"/>
                <w:sz w:val="22"/>
                <w:szCs w:val="22"/>
              </w:rPr>
              <w:t>dentification number? 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I</w:t>
            </w:r>
            <w:r w:rsidRPr="004B145E">
              <w:rPr>
                <w:rFonts w:ascii="Times New Roman" w:hAnsi="Times New Roman" w:cs="Times New Roman"/>
                <w:sz w:val="22"/>
                <w:szCs w:val="22"/>
              </w:rPr>
              <w:t>f applicable)</w:t>
            </w:r>
          </w:p>
        </w:tc>
        <w:tc>
          <w:tcPr>
            <w:tcW w:w="450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2E0C742" w14:textId="7D1166D3" w:rsidR="004B145E" w:rsidRPr="000A6AF2" w:rsidRDefault="004B145E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B145E" w:rsidRPr="000A6AF2" w14:paraId="698E8E81" w14:textId="77777777" w:rsidTr="004B145E">
        <w:trPr>
          <w:trHeight w:val="432"/>
        </w:trPr>
        <w:tc>
          <w:tcPr>
            <w:tcW w:w="5220" w:type="dxa"/>
            <w:gridSpan w:val="19"/>
            <w:shd w:val="clear" w:color="auto" w:fill="auto"/>
            <w:vAlign w:val="bottom"/>
          </w:tcPr>
          <w:p w14:paraId="2C00F4B8" w14:textId="53256152" w:rsidR="004B145E" w:rsidRPr="000A6AF2" w:rsidRDefault="004B145E" w:rsidP="000E50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B145E">
              <w:t xml:space="preserve"> </w:t>
            </w:r>
            <w:r w:rsidRPr="004B145E">
              <w:rPr>
                <w:rFonts w:ascii="Times New Roman" w:hAnsi="Times New Roman" w:cs="Times New Roman"/>
                <w:sz w:val="22"/>
                <w:szCs w:val="22"/>
              </w:rPr>
              <w:t>What year did you start your business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/create entity</w:t>
            </w:r>
            <w:r w:rsidRPr="004B145E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</w:tc>
        <w:tc>
          <w:tcPr>
            <w:tcW w:w="5580" w:type="dxa"/>
            <w:gridSpan w:val="1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9D3B334" w14:textId="1FA2B673" w:rsidR="004B145E" w:rsidRPr="000A6AF2" w:rsidRDefault="004B145E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44CEF930" w14:textId="77777777" w:rsidTr="00A74A35">
        <w:trPr>
          <w:trHeight w:val="432"/>
        </w:trPr>
        <w:tc>
          <w:tcPr>
            <w:tcW w:w="3780" w:type="dxa"/>
            <w:gridSpan w:val="13"/>
            <w:shd w:val="clear" w:color="auto" w:fill="auto"/>
            <w:vAlign w:val="bottom"/>
          </w:tcPr>
          <w:p w14:paraId="3B1E886F" w14:textId="742EBECD" w:rsidR="004329E9" w:rsidRPr="000A6AF2" w:rsidRDefault="00A74A3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="003F5EFC"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 w:rsidR="003F5E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Are you current on your tax filings?</w:t>
            </w:r>
          </w:p>
        </w:tc>
        <w:tc>
          <w:tcPr>
            <w:tcW w:w="1536" w:type="dxa"/>
            <w:gridSpan w:val="8"/>
            <w:shd w:val="clear" w:color="auto" w:fill="auto"/>
            <w:vAlign w:val="bottom"/>
          </w:tcPr>
          <w:p w14:paraId="43C2A339" w14:textId="4B6B43AF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Yes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No</w:t>
            </w:r>
          </w:p>
        </w:tc>
        <w:tc>
          <w:tcPr>
            <w:tcW w:w="3414" w:type="dxa"/>
            <w:gridSpan w:val="11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037D7B" w14:textId="4D697631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 xml:space="preserve">If no, specify last </w:t>
            </w:r>
            <w:r w:rsidR="004B145E">
              <w:rPr>
                <w:rFonts w:ascii="Times New Roman" w:hAnsi="Times New Roman" w:cs="Times New Roman"/>
                <w:sz w:val="22"/>
                <w:szCs w:val="22"/>
              </w:rPr>
              <w:t xml:space="preserve">tax </w:t>
            </w:r>
            <w:r w:rsidRPr="000A6AF2">
              <w:rPr>
                <w:rFonts w:ascii="Times New Roman" w:hAnsi="Times New Roman" w:cs="Times New Roman"/>
                <w:sz w:val="22"/>
                <w:szCs w:val="22"/>
              </w:rPr>
              <w:t>year of filing:</w:t>
            </w:r>
          </w:p>
        </w:tc>
        <w:tc>
          <w:tcPr>
            <w:tcW w:w="20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7BA754" w14:textId="5C5537B9" w:rsidR="004329E9" w:rsidRPr="000A6AF2" w:rsidRDefault="004329E9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4329E9" w:rsidRPr="000A6AF2" w14:paraId="44815647" w14:textId="77777777" w:rsidTr="004B145E">
        <w:trPr>
          <w:trHeight w:val="432"/>
        </w:trPr>
        <w:tc>
          <w:tcPr>
            <w:tcW w:w="4500" w:type="dxa"/>
            <w:gridSpan w:val="17"/>
            <w:shd w:val="clear" w:color="auto" w:fill="auto"/>
            <w:vAlign w:val="bottom"/>
          </w:tcPr>
          <w:p w14:paraId="5F4E5F98" w14:textId="7DE6FA88" w:rsidR="004329E9" w:rsidRPr="000A6AF2" w:rsidRDefault="00A74A35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</w:t>
            </w:r>
            <w:r w:rsidR="003F5EFC"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 w:rsidR="006D14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="004329E9" w:rsidRPr="000A6AF2">
              <w:rPr>
                <w:rFonts w:ascii="Times New Roman" w:hAnsi="Times New Roman" w:cs="Times New Roman"/>
                <w:sz w:val="22"/>
                <w:szCs w:val="22"/>
              </w:rPr>
              <w:t>Who prepared your most recent tax filing?</w:t>
            </w:r>
          </w:p>
        </w:tc>
        <w:tc>
          <w:tcPr>
            <w:tcW w:w="6300" w:type="dxa"/>
            <w:gridSpan w:val="18"/>
            <w:shd w:val="clear" w:color="auto" w:fill="auto"/>
            <w:vAlign w:val="bottom"/>
          </w:tcPr>
          <w:p w14:paraId="3A9D6D92" w14:textId="2908DF1B" w:rsidR="004329E9" w:rsidRPr="004329E9" w:rsidRDefault="004329E9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CPA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Tax Preparation Company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Self</w:t>
            </w:r>
          </w:p>
        </w:tc>
      </w:tr>
      <w:tr w:rsidR="00780957" w:rsidRPr="000A6AF2" w14:paraId="47D00E6F" w14:textId="77777777" w:rsidTr="00CE441D">
        <w:trPr>
          <w:trHeight w:val="432"/>
        </w:trPr>
        <w:tc>
          <w:tcPr>
            <w:tcW w:w="5310" w:type="dxa"/>
            <w:gridSpan w:val="20"/>
            <w:shd w:val="clear" w:color="auto" w:fill="auto"/>
            <w:vAlign w:val="bottom"/>
          </w:tcPr>
          <w:p w14:paraId="3B9C7242" w14:textId="517FBA74" w:rsidR="00780957" w:rsidRPr="000A6AF2" w:rsidRDefault="004B145E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A74A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="003F5EFC"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 w:rsidR="003F5E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E441D" w:rsidRPr="00CE441D">
              <w:rPr>
                <w:rFonts w:ascii="Times New Roman" w:hAnsi="Times New Roman" w:cs="Times New Roman"/>
                <w:sz w:val="22"/>
                <w:szCs w:val="22"/>
              </w:rPr>
              <w:t xml:space="preserve">How do you </w:t>
            </w:r>
            <w:r w:rsidR="00CE441D">
              <w:rPr>
                <w:rFonts w:ascii="Times New Roman" w:hAnsi="Times New Roman" w:cs="Times New Roman"/>
                <w:sz w:val="22"/>
                <w:szCs w:val="22"/>
              </w:rPr>
              <w:t xml:space="preserve">record </w:t>
            </w:r>
            <w:r w:rsidR="00CE441D" w:rsidRPr="00CE441D">
              <w:rPr>
                <w:rFonts w:ascii="Times New Roman" w:hAnsi="Times New Roman" w:cs="Times New Roman"/>
                <w:sz w:val="22"/>
                <w:szCs w:val="22"/>
              </w:rPr>
              <w:t>business income and expenses?</w:t>
            </w:r>
          </w:p>
        </w:tc>
        <w:tc>
          <w:tcPr>
            <w:tcW w:w="5490" w:type="dxa"/>
            <w:gridSpan w:val="15"/>
            <w:shd w:val="clear" w:color="auto" w:fill="auto"/>
            <w:vAlign w:val="bottom"/>
          </w:tcPr>
          <w:p w14:paraId="5C732144" w14:textId="36D494C3" w:rsidR="00780957" w:rsidRPr="000A6AF2" w:rsidRDefault="00CE441D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QB Desktop</w:t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QB Online</w:t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Taxpayer Prepared Summaries</w:t>
            </w:r>
          </w:p>
        </w:tc>
      </w:tr>
      <w:tr w:rsidR="00D85B65" w:rsidRPr="000A6AF2" w14:paraId="1B2A7417" w14:textId="77777777" w:rsidTr="00D85B65">
        <w:trPr>
          <w:trHeight w:val="432"/>
        </w:trPr>
        <w:tc>
          <w:tcPr>
            <w:tcW w:w="3060" w:type="dxa"/>
            <w:gridSpan w:val="9"/>
            <w:shd w:val="clear" w:color="auto" w:fill="auto"/>
            <w:vAlign w:val="bottom"/>
          </w:tcPr>
          <w:p w14:paraId="50C895E2" w14:textId="77777777" w:rsidR="00D85B65" w:rsidRPr="000A6AF2" w:rsidRDefault="00D85B65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If Quickbooks, provide details:</w:t>
            </w:r>
          </w:p>
        </w:tc>
        <w:tc>
          <w:tcPr>
            <w:tcW w:w="7740" w:type="dxa"/>
            <w:gridSpan w:val="26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07E007" w14:textId="18A22999" w:rsidR="00D85B65" w:rsidRPr="000A6AF2" w:rsidRDefault="00D85B65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6D1480" w:rsidRPr="000A6AF2" w14:paraId="09FB1C43" w14:textId="1A203F56" w:rsidTr="00003535">
        <w:trPr>
          <w:trHeight w:val="432"/>
        </w:trPr>
        <w:tc>
          <w:tcPr>
            <w:tcW w:w="4860" w:type="dxa"/>
            <w:gridSpan w:val="18"/>
            <w:shd w:val="clear" w:color="auto" w:fill="auto"/>
            <w:vAlign w:val="bottom"/>
          </w:tcPr>
          <w:p w14:paraId="77260E2F" w14:textId="01B605EB" w:rsidR="006D1480" w:rsidRPr="000A6AF2" w:rsidRDefault="006D1480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A74A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D1480">
              <w:rPr>
                <w:rFonts w:ascii="Times New Roman" w:hAnsi="Times New Roman" w:cs="Times New Roman"/>
                <w:sz w:val="22"/>
                <w:szCs w:val="22"/>
              </w:rPr>
              <w:t>Who is currently responsible for bookkeeping?</w:t>
            </w:r>
          </w:p>
        </w:tc>
        <w:tc>
          <w:tcPr>
            <w:tcW w:w="3690" w:type="dxa"/>
            <w:gridSpan w:val="1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80C882" w14:textId="77777777" w:rsidR="006D1480" w:rsidRPr="000A6AF2" w:rsidRDefault="006D1480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Self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End"/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proofErr w:type="spellStart"/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Spouse</w:t>
            </w:r>
            <w:proofErr w:type="spellEnd"/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Employee  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Other: 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22A8A33" w14:textId="1E16AE98" w:rsidR="006D1480" w:rsidRPr="000A6AF2" w:rsidRDefault="006D1480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6D1480" w:rsidRPr="000A6AF2" w14:paraId="4AE0BB18" w14:textId="77777777" w:rsidTr="006D1480">
        <w:trPr>
          <w:trHeight w:val="432"/>
        </w:trPr>
        <w:tc>
          <w:tcPr>
            <w:tcW w:w="5940" w:type="dxa"/>
            <w:gridSpan w:val="22"/>
            <w:shd w:val="clear" w:color="auto" w:fill="auto"/>
            <w:vAlign w:val="bottom"/>
          </w:tcPr>
          <w:p w14:paraId="0302FA74" w14:textId="3FB518DE" w:rsidR="006D1480" w:rsidRPr="00EE477A" w:rsidRDefault="006D1480" w:rsidP="000E50BE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D1480">
              <w:rPr>
                <w:rFonts w:ascii="Times New Roman" w:hAnsi="Times New Roman" w:cs="Times New Roman"/>
                <w:sz w:val="22"/>
                <w:szCs w:val="22"/>
              </w:rPr>
              <w:t>Are you interested in our bookkeeping or payroll services?</w:t>
            </w:r>
          </w:p>
        </w:tc>
        <w:tc>
          <w:tcPr>
            <w:tcW w:w="4860" w:type="dxa"/>
            <w:gridSpan w:val="13"/>
            <w:shd w:val="clear" w:color="auto" w:fill="auto"/>
            <w:vAlign w:val="bottom"/>
          </w:tcPr>
          <w:p w14:paraId="7F9D26A6" w14:textId="3284CDBA" w:rsidR="006D1480" w:rsidRPr="000A6AF2" w:rsidRDefault="006D1480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Yes, Bookkeeping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Yes, Payroll  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Yes, Both    </w:t>
            </w:r>
          </w:p>
        </w:tc>
      </w:tr>
      <w:tr w:rsidR="00A74A35" w:rsidRPr="000A6AF2" w14:paraId="7738BD8A" w14:textId="77777777" w:rsidTr="00003535">
        <w:trPr>
          <w:trHeight w:val="432"/>
        </w:trPr>
        <w:tc>
          <w:tcPr>
            <w:tcW w:w="2970" w:type="dxa"/>
            <w:gridSpan w:val="7"/>
            <w:shd w:val="clear" w:color="auto" w:fill="auto"/>
            <w:vAlign w:val="bottom"/>
          </w:tcPr>
          <w:p w14:paraId="4B174238" w14:textId="76413C59" w:rsidR="00A74A35" w:rsidRPr="00A74A35" w:rsidRDefault="00A74A35" w:rsidP="00A74A3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13). </w:t>
            </w:r>
            <w:r w:rsidRPr="00A74A35">
              <w:rPr>
                <w:rFonts w:ascii="Times New Roman" w:hAnsi="Times New Roman" w:cs="Times New Roman"/>
                <w:sz w:val="22"/>
                <w:szCs w:val="22"/>
              </w:rPr>
              <w:t>Do you have employees?</w:t>
            </w:r>
          </w:p>
        </w:tc>
        <w:tc>
          <w:tcPr>
            <w:tcW w:w="1530" w:type="dxa"/>
            <w:gridSpan w:val="10"/>
            <w:shd w:val="clear" w:color="auto" w:fill="auto"/>
            <w:vAlign w:val="bottom"/>
          </w:tcPr>
          <w:p w14:paraId="69E359F5" w14:textId="77777777" w:rsidR="00A74A35" w:rsidRPr="004329E9" w:rsidRDefault="00A74A35" w:rsidP="00A74A3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1890" w:type="dxa"/>
            <w:gridSpan w:val="8"/>
            <w:shd w:val="clear" w:color="auto" w:fill="auto"/>
            <w:vAlign w:val="bottom"/>
          </w:tcPr>
          <w:p w14:paraId="769BB2A6" w14:textId="77777777" w:rsidR="00A74A35" w:rsidRPr="00A74A35" w:rsidRDefault="00A74A35" w:rsidP="00A74A3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yes, how many?</w:t>
            </w:r>
          </w:p>
        </w:tc>
        <w:tc>
          <w:tcPr>
            <w:tcW w:w="4410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543316" w14:textId="18BF750F" w:rsidR="00A74A35" w:rsidRPr="00A74A35" w:rsidRDefault="00A74A35" w:rsidP="00A74A3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B96C8D" w:rsidRPr="000A6AF2" w14:paraId="07C3187D" w14:textId="77777777" w:rsidTr="00003535">
        <w:trPr>
          <w:trHeight w:val="432"/>
        </w:trPr>
        <w:tc>
          <w:tcPr>
            <w:tcW w:w="3600" w:type="dxa"/>
            <w:gridSpan w:val="12"/>
            <w:shd w:val="clear" w:color="auto" w:fill="auto"/>
            <w:vAlign w:val="bottom"/>
          </w:tcPr>
          <w:p w14:paraId="112D9BB3" w14:textId="59813A12" w:rsidR="00B96C8D" w:rsidRPr="00A74A35" w:rsidRDefault="00B96C8D" w:rsidP="00A74A3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74A35">
              <w:rPr>
                <w:rFonts w:ascii="Times New Roman" w:hAnsi="Times New Roman" w:cs="Times New Roman"/>
                <w:sz w:val="22"/>
                <w:szCs w:val="22"/>
              </w:rPr>
              <w:t xml:space="preserve">If yes,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h</w:t>
            </w:r>
            <w:r w:rsidRPr="00A74A35">
              <w:rPr>
                <w:rFonts w:ascii="Times New Roman" w:hAnsi="Times New Roman" w:cs="Times New Roman"/>
                <w:sz w:val="22"/>
                <w:szCs w:val="22"/>
              </w:rPr>
              <w:t>ow frequent is your payroll?</w:t>
            </w:r>
          </w:p>
        </w:tc>
        <w:tc>
          <w:tcPr>
            <w:tcW w:w="7200" w:type="dxa"/>
            <w:gridSpan w:val="23"/>
            <w:shd w:val="clear" w:color="auto" w:fill="auto"/>
            <w:vAlign w:val="bottom"/>
          </w:tcPr>
          <w:p w14:paraId="4D81CDDB" w14:textId="5192C5D4" w:rsidR="00B96C8D" w:rsidRPr="000A6AF2" w:rsidRDefault="00B96C8D" w:rsidP="00A74A35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Weekly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Bi-Weekly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Semi-Monthly  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Monthly</w:t>
            </w:r>
          </w:p>
        </w:tc>
      </w:tr>
    </w:tbl>
    <w:p w14:paraId="7C80124C" w14:textId="1D1CC841" w:rsidR="00AC72B0" w:rsidRPr="000A6AF2" w:rsidRDefault="00A87C04">
      <w:pPr>
        <w:rPr>
          <w:rFonts w:ascii="Times New Roman" w:hAnsi="Times New Roman" w:cs="Times New Roman"/>
        </w:rPr>
      </w:pPr>
      <w:r w:rsidRPr="000A6AF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010B7" wp14:editId="18EF27EC">
                <wp:simplePos x="0" y="0"/>
                <wp:positionH relativeFrom="column">
                  <wp:posOffset>6229350</wp:posOffset>
                </wp:positionH>
                <wp:positionV relativeFrom="page">
                  <wp:posOffset>9544050</wp:posOffset>
                </wp:positionV>
                <wp:extent cx="825500" cy="31686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C8FC" w14:textId="46C1C13A" w:rsidR="00A87C04" w:rsidRDefault="00A87C04">
                            <w:r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Page 1 of </w:t>
                            </w:r>
                            <w:r w:rsidR="00B96C8D"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10B7" id="_x0000_s1027" type="#_x0000_t202" style="position:absolute;margin-left:490.5pt;margin-top:751.5pt;width:65pt;height:24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W3+QEAANM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" filled="f" stroked="f">
                <v:textbox>
                  <w:txbxContent>
                    <w:p w14:paraId="03ECC8FC" w14:textId="46C1C13A" w:rsidR="00A87C04" w:rsidRDefault="00A87C04">
                      <w:r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 xml:space="preserve">Page 1 of </w:t>
                      </w:r>
                      <w:r w:rsidR="00B96C8D"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="90" w:tblpY="1"/>
        <w:tblOverlap w:val="never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3330"/>
        <w:gridCol w:w="90"/>
        <w:gridCol w:w="720"/>
        <w:gridCol w:w="720"/>
        <w:gridCol w:w="1080"/>
        <w:gridCol w:w="3960"/>
        <w:gridCol w:w="810"/>
      </w:tblGrid>
      <w:tr w:rsidR="004928E7" w:rsidRPr="000A6AF2" w14:paraId="102CCFDB" w14:textId="77777777" w:rsidTr="004928E7">
        <w:trPr>
          <w:trHeight w:val="630"/>
        </w:trPr>
        <w:tc>
          <w:tcPr>
            <w:tcW w:w="10710" w:type="dxa"/>
            <w:gridSpan w:val="7"/>
            <w:shd w:val="clear" w:color="auto" w:fill="auto"/>
            <w:vAlign w:val="bottom"/>
          </w:tcPr>
          <w:p w14:paraId="7AE722BE" w14:textId="5E76E198" w:rsidR="004928E7" w:rsidRPr="00C01702" w:rsidRDefault="004928E7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24AB" w:rsidRPr="000A6AF2" w14:paraId="176F214D" w14:textId="77777777" w:rsidTr="00D724AB">
        <w:trPr>
          <w:trHeight w:val="427"/>
        </w:trPr>
        <w:tc>
          <w:tcPr>
            <w:tcW w:w="4860" w:type="dxa"/>
            <w:gridSpan w:val="4"/>
            <w:shd w:val="clear" w:color="auto" w:fill="auto"/>
            <w:vAlign w:val="bottom"/>
          </w:tcPr>
          <w:p w14:paraId="70155919" w14:textId="312E3E36" w:rsidR="00D724AB" w:rsidRPr="00EE477A" w:rsidRDefault="00D724AB" w:rsidP="000E50BE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yes, a</w:t>
            </w:r>
            <w:r w:rsidRPr="00B96C8D">
              <w:rPr>
                <w:rFonts w:ascii="Times New Roman" w:hAnsi="Times New Roman" w:cs="Times New Roman"/>
                <w:sz w:val="22"/>
                <w:szCs w:val="22"/>
              </w:rPr>
              <w:t>re you current on payroll taxes and filings?</w:t>
            </w:r>
          </w:p>
        </w:tc>
        <w:tc>
          <w:tcPr>
            <w:tcW w:w="5850" w:type="dxa"/>
            <w:gridSpan w:val="3"/>
            <w:shd w:val="clear" w:color="auto" w:fill="auto"/>
            <w:vAlign w:val="bottom"/>
          </w:tcPr>
          <w:p w14:paraId="7E081734" w14:textId="1A734E1A" w:rsidR="00D724AB" w:rsidRPr="00C01702" w:rsidRDefault="00D724AB" w:rsidP="000E50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4329E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</w:tr>
      <w:tr w:rsidR="004928E7" w:rsidRPr="000A6AF2" w14:paraId="0DDA687E" w14:textId="77777777" w:rsidTr="00B96C8D">
        <w:trPr>
          <w:trHeight w:val="427"/>
        </w:trPr>
        <w:tc>
          <w:tcPr>
            <w:tcW w:w="3330" w:type="dxa"/>
            <w:shd w:val="clear" w:color="auto" w:fill="auto"/>
            <w:vAlign w:val="bottom"/>
          </w:tcPr>
          <w:p w14:paraId="66997CCD" w14:textId="11EA5F76" w:rsidR="004928E7" w:rsidRPr="000A6AF2" w:rsidRDefault="003F5EFC" w:rsidP="000E50B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90397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 w:rsidRPr="00EE47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96C8D" w:rsidRPr="00B96C8D">
              <w:rPr>
                <w:rFonts w:cs="Times New Roman"/>
                <w:color w:val="000000"/>
                <w:szCs w:val="22"/>
              </w:rPr>
              <w:t xml:space="preserve"> </w:t>
            </w:r>
            <w:r w:rsidR="00B96C8D" w:rsidRPr="00B96C8D">
              <w:rPr>
                <w:rFonts w:ascii="Times New Roman" w:hAnsi="Times New Roman" w:cs="Times New Roman"/>
                <w:sz w:val="22"/>
                <w:szCs w:val="22"/>
              </w:rPr>
              <w:t>Do you have business loans?</w:t>
            </w:r>
          </w:p>
        </w:tc>
        <w:tc>
          <w:tcPr>
            <w:tcW w:w="7380" w:type="dxa"/>
            <w:gridSpan w:val="6"/>
            <w:shd w:val="clear" w:color="auto" w:fill="auto"/>
            <w:vAlign w:val="bottom"/>
          </w:tcPr>
          <w:p w14:paraId="5636C2C2" w14:textId="45A33A73" w:rsidR="004928E7" w:rsidRPr="000A6AF2" w:rsidRDefault="004928E7" w:rsidP="000E50B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6C8D">
              <w:rPr>
                <w:rFonts w:ascii="Times New Roman" w:hAnsi="Times New Roman" w:cs="Times New Roman"/>
                <w:sz w:val="18"/>
                <w:szCs w:val="18"/>
              </w:rPr>
              <w:t>Bank Loans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6C8D">
              <w:rPr>
                <w:rFonts w:ascii="Times New Roman" w:hAnsi="Times New Roman" w:cs="Times New Roman"/>
                <w:sz w:val="18"/>
                <w:szCs w:val="18"/>
              </w:rPr>
              <w:t xml:space="preserve">Credit Card Loans   </w:t>
            </w:r>
            <w:r w:rsidR="00B96C8D"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6C8D"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B96C8D"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B96C8D"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6C8D">
              <w:rPr>
                <w:rFonts w:ascii="Times New Roman" w:hAnsi="Times New Roman" w:cs="Times New Roman"/>
                <w:sz w:val="18"/>
                <w:szCs w:val="18"/>
              </w:rPr>
              <w:t xml:space="preserve">Private Loans   </w:t>
            </w:r>
            <w:r w:rsidR="00B96C8D"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6C8D" w:rsidRPr="00C01702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B96C8D" w:rsidRPr="00C01702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="00B96C8D" w:rsidRPr="00C017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6C8D">
              <w:rPr>
                <w:rFonts w:ascii="Times New Roman" w:hAnsi="Times New Roman" w:cs="Times New Roman"/>
                <w:sz w:val="18"/>
                <w:szCs w:val="18"/>
              </w:rPr>
              <w:t>SBA</w:t>
            </w:r>
          </w:p>
        </w:tc>
      </w:tr>
      <w:tr w:rsidR="00943FCA" w:rsidRPr="000A6AF2" w14:paraId="0EB2F556" w14:textId="77777777" w:rsidTr="00047C95">
        <w:trPr>
          <w:trHeight w:val="432"/>
        </w:trPr>
        <w:tc>
          <w:tcPr>
            <w:tcW w:w="5940" w:type="dxa"/>
            <w:gridSpan w:val="5"/>
            <w:shd w:val="clear" w:color="auto" w:fill="auto"/>
            <w:vAlign w:val="bottom"/>
          </w:tcPr>
          <w:p w14:paraId="5CDA51BB" w14:textId="165CE15C" w:rsidR="00943FCA" w:rsidRPr="000A6AF2" w:rsidRDefault="00903976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15</w:t>
            </w:r>
            <w:r w:rsidR="00943FCA" w:rsidRPr="00943FC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 w:rsidR="00943FC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43FCA" w:rsidRPr="00943FCA">
              <w:rPr>
                <w:rFonts w:ascii="Times New Roman" w:hAnsi="Times New Roman" w:cs="Times New Roman"/>
                <w:sz w:val="22"/>
                <w:szCs w:val="22"/>
              </w:rPr>
              <w:t>Approximately what were your gross sales for last year?</w:t>
            </w: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E7E4F3F" w14:textId="3921217E" w:rsidR="00943FCA" w:rsidRPr="000A6AF2" w:rsidRDefault="00047C95" w:rsidP="00147AD4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$ 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943FCA" w:rsidRPr="000A6AF2" w14:paraId="541ADF14" w14:textId="77777777" w:rsidTr="00943FCA">
        <w:trPr>
          <w:trHeight w:val="432"/>
        </w:trPr>
        <w:tc>
          <w:tcPr>
            <w:tcW w:w="5940" w:type="dxa"/>
            <w:gridSpan w:val="5"/>
            <w:shd w:val="clear" w:color="auto" w:fill="auto"/>
            <w:vAlign w:val="bottom"/>
          </w:tcPr>
          <w:p w14:paraId="4B461EF8" w14:textId="3849392E" w:rsidR="00943FCA" w:rsidRPr="000A6AF2" w:rsidRDefault="00903976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16</w:t>
            </w:r>
            <w:r w:rsidR="00047C95" w:rsidRPr="00047C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 w:rsidR="00047C9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047C95" w:rsidRPr="00047C95">
              <w:rPr>
                <w:rFonts w:ascii="Times New Roman" w:hAnsi="Times New Roman" w:cs="Times New Roman"/>
                <w:sz w:val="22"/>
                <w:szCs w:val="22"/>
              </w:rPr>
              <w:t>Approximately what were your total expenses for last year?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7C42C8" w14:textId="6764435B" w:rsidR="00943FCA" w:rsidRPr="000A6AF2" w:rsidRDefault="00047C95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$ 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="00943FCA"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47C95" w:rsidRPr="000A6AF2" w14:paraId="5BEB82F5" w14:textId="77777777" w:rsidTr="00047C95">
        <w:trPr>
          <w:trHeight w:val="432"/>
        </w:trPr>
        <w:tc>
          <w:tcPr>
            <w:tcW w:w="5940" w:type="dxa"/>
            <w:gridSpan w:val="5"/>
            <w:shd w:val="clear" w:color="auto" w:fill="auto"/>
            <w:vAlign w:val="bottom"/>
          </w:tcPr>
          <w:p w14:paraId="6180977F" w14:textId="45CFC40D" w:rsidR="00047C95" w:rsidRPr="00047C95" w:rsidRDefault="002E78EA" w:rsidP="00147AD4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17</w:t>
            </w:r>
            <w:r w:rsidR="00047C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). </w:t>
            </w:r>
            <w:r w:rsidR="00047C95" w:rsidRPr="00047C95">
              <w:rPr>
                <w:rFonts w:ascii="Times New Roman" w:hAnsi="Times New Roman" w:cs="Times New Roman"/>
                <w:sz w:val="22"/>
                <w:szCs w:val="22"/>
              </w:rPr>
              <w:t>Approximately what was your net profit for last year?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D40D9AD" w14:textId="6FB40D0B" w:rsidR="00047C95" w:rsidRDefault="00047C95" w:rsidP="00147AD4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$ 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B96C8D" w:rsidRPr="000A6AF2" w14:paraId="772D7383" w14:textId="77777777" w:rsidTr="00B96C8D">
        <w:trPr>
          <w:trHeight w:val="432"/>
        </w:trPr>
        <w:tc>
          <w:tcPr>
            <w:tcW w:w="5940" w:type="dxa"/>
            <w:gridSpan w:val="5"/>
            <w:shd w:val="clear" w:color="auto" w:fill="auto"/>
            <w:vAlign w:val="bottom"/>
          </w:tcPr>
          <w:p w14:paraId="7E383887" w14:textId="4EA0F386" w:rsidR="00B96C8D" w:rsidRPr="00147AD4" w:rsidRDefault="002E78EA" w:rsidP="00B96C8D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B96C8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8). </w:t>
            </w:r>
            <w:r w:rsidR="00B96C8D" w:rsidRPr="00B96C8D">
              <w:t xml:space="preserve"> </w:t>
            </w:r>
            <w:r w:rsidR="00B96C8D" w:rsidRPr="00B96C8D">
              <w:rPr>
                <w:rFonts w:ascii="Times New Roman" w:hAnsi="Times New Roman" w:cs="Times New Roman"/>
                <w:sz w:val="22"/>
                <w:szCs w:val="22"/>
              </w:rPr>
              <w:t>Do you anticipate a significant increase this year or next?</w:t>
            </w:r>
          </w:p>
        </w:tc>
        <w:tc>
          <w:tcPr>
            <w:tcW w:w="4770" w:type="dxa"/>
            <w:gridSpan w:val="2"/>
            <w:shd w:val="clear" w:color="auto" w:fill="auto"/>
            <w:vAlign w:val="bottom"/>
          </w:tcPr>
          <w:p w14:paraId="73935B96" w14:textId="1D081AD4" w:rsidR="00B96C8D" w:rsidRPr="00147AD4" w:rsidRDefault="00B96C8D" w:rsidP="00B96C8D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$ 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047C95" w:rsidRPr="000A6AF2" w14:paraId="18E481B6" w14:textId="77777777" w:rsidTr="00D85B65">
        <w:trPr>
          <w:trHeight w:val="432"/>
        </w:trPr>
        <w:tc>
          <w:tcPr>
            <w:tcW w:w="4140" w:type="dxa"/>
            <w:gridSpan w:val="3"/>
            <w:shd w:val="clear" w:color="auto" w:fill="auto"/>
            <w:vAlign w:val="bottom"/>
          </w:tcPr>
          <w:p w14:paraId="05196334" w14:textId="0FAB3C7E" w:rsidR="00047C95" w:rsidRPr="00047C95" w:rsidRDefault="002E78EA" w:rsidP="00147AD4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047C9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9). </w:t>
            </w:r>
            <w:r w:rsidR="00047C95" w:rsidRPr="00047C95">
              <w:t xml:space="preserve"> </w:t>
            </w:r>
            <w:r w:rsidR="00047C95" w:rsidRPr="00047C95">
              <w:rPr>
                <w:rFonts w:ascii="Times New Roman" w:hAnsi="Times New Roman" w:cs="Times New Roman"/>
                <w:sz w:val="22"/>
                <w:szCs w:val="22"/>
              </w:rPr>
              <w:t>Do you use a vehicle for this business?</w:t>
            </w:r>
          </w:p>
        </w:tc>
        <w:tc>
          <w:tcPr>
            <w:tcW w:w="6570" w:type="dxa"/>
            <w:gridSpan w:val="4"/>
            <w:shd w:val="clear" w:color="auto" w:fill="auto"/>
            <w:vAlign w:val="bottom"/>
          </w:tcPr>
          <w:p w14:paraId="39FF797D" w14:textId="6A306066" w:rsidR="00047C95" w:rsidRDefault="00047C95" w:rsidP="00147AD4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Yes   </w:t>
            </w:r>
          </w:p>
        </w:tc>
      </w:tr>
      <w:tr w:rsidR="00047C95" w:rsidRPr="000A6AF2" w14:paraId="2F0A2ED4" w14:textId="77777777" w:rsidTr="00D85B65">
        <w:trPr>
          <w:trHeight w:val="432"/>
        </w:trPr>
        <w:tc>
          <w:tcPr>
            <w:tcW w:w="3420" w:type="dxa"/>
            <w:gridSpan w:val="2"/>
            <w:shd w:val="clear" w:color="auto" w:fill="auto"/>
            <w:vAlign w:val="bottom"/>
          </w:tcPr>
          <w:p w14:paraId="08FCF69C" w14:textId="0AE2443A" w:rsidR="00047C95" w:rsidRPr="00047C95" w:rsidRDefault="00047C95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47C95">
              <w:rPr>
                <w:rFonts w:ascii="Times New Roman" w:hAnsi="Times New Roman" w:cs="Times New Roman"/>
                <w:sz w:val="22"/>
                <w:szCs w:val="22"/>
              </w:rPr>
              <w:t xml:space="preserve">If </w:t>
            </w:r>
            <w:r w:rsidR="00B96C8D">
              <w:rPr>
                <w:rFonts w:ascii="Times New Roman" w:hAnsi="Times New Roman" w:cs="Times New Roman"/>
                <w:sz w:val="22"/>
                <w:szCs w:val="22"/>
              </w:rPr>
              <w:t>yes</w:t>
            </w:r>
            <w:r w:rsidRPr="00047C95">
              <w:rPr>
                <w:rFonts w:ascii="Times New Roman" w:hAnsi="Times New Roman" w:cs="Times New Roman"/>
                <w:sz w:val="22"/>
                <w:szCs w:val="22"/>
              </w:rPr>
              <w:t>, how do you track expenses?</w:t>
            </w:r>
          </w:p>
        </w:tc>
        <w:tc>
          <w:tcPr>
            <w:tcW w:w="7290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8D83E7" w14:textId="68126B13" w:rsidR="00047C95" w:rsidRPr="00047C95" w:rsidRDefault="00047C95" w:rsidP="00147A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separate"/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0A6AF2">
              <w:rPr>
                <w:rFonts w:ascii="Times New Roman" w:hAnsi="Times New Roman" w:cs="Times New Roman"/>
                <w:noProof/>
                <w:sz w:val="22"/>
                <w:szCs w:val="22"/>
              </w:rPr>
              <w:fldChar w:fldCharType="end"/>
            </w:r>
          </w:p>
        </w:tc>
      </w:tr>
      <w:tr w:rsidR="00B96C8D" w:rsidRPr="000A6AF2" w14:paraId="1DAB80CE" w14:textId="77777777" w:rsidTr="00D85B65">
        <w:trPr>
          <w:trHeight w:val="432"/>
        </w:trPr>
        <w:tc>
          <w:tcPr>
            <w:tcW w:w="5940" w:type="dxa"/>
            <w:gridSpan w:val="5"/>
            <w:shd w:val="clear" w:color="auto" w:fill="auto"/>
            <w:vAlign w:val="bottom"/>
          </w:tcPr>
          <w:p w14:paraId="46887E8B" w14:textId="059E0A30" w:rsidR="00B96C8D" w:rsidRPr="00B96C8D" w:rsidRDefault="00B96C8D" w:rsidP="00B96C8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If yes,</w:t>
            </w:r>
            <w:r w:rsidRPr="00B96C8D"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 w:rsidRPr="00B96C8D">
              <w:rPr>
                <w:rFonts w:ascii="Times New Roman" w:hAnsi="Times New Roman" w:cs="Times New Roman"/>
                <w:sz w:val="22"/>
                <w:szCs w:val="22"/>
              </w:rPr>
              <w:t>o you provide vehicles to employees or subcontractors?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D6B6FC3" w14:textId="34E97746" w:rsidR="00B96C8D" w:rsidRPr="000A6AF2" w:rsidRDefault="00B96C8D" w:rsidP="00B96C8D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No   </w:t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r>
            <w:r w:rsidR="0000000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separate"/>
            </w:r>
            <w:r w:rsidRPr="00147A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fldChar w:fldCharType="end"/>
            </w:r>
            <w:r w:rsidRPr="00147AD4">
              <w:rPr>
                <w:rFonts w:ascii="Times New Roman" w:hAnsi="Times New Roman" w:cs="Times New Roman"/>
                <w:sz w:val="18"/>
                <w:szCs w:val="18"/>
              </w:rPr>
              <w:t xml:space="preserve"> Yes   </w:t>
            </w:r>
          </w:p>
        </w:tc>
      </w:tr>
      <w:tr w:rsidR="00D85B65" w:rsidRPr="000A6AF2" w14:paraId="65345297" w14:textId="77777777" w:rsidTr="00D724AB">
        <w:trPr>
          <w:trHeight w:val="432"/>
        </w:trPr>
        <w:tc>
          <w:tcPr>
            <w:tcW w:w="9900" w:type="dxa"/>
            <w:gridSpan w:val="6"/>
            <w:shd w:val="clear" w:color="auto" w:fill="auto"/>
            <w:vAlign w:val="bottom"/>
          </w:tcPr>
          <w:p w14:paraId="57EE39EF" w14:textId="2131C099" w:rsidR="00D85B65" w:rsidRPr="00D85B65" w:rsidRDefault="002E78EA" w:rsidP="00D85B65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</w:t>
            </w:r>
            <w:r w:rsidR="00D85B65" w:rsidRPr="00D85B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).</w:t>
            </w:r>
            <w:r w:rsidR="00D85B65" w:rsidRPr="00D85B65">
              <w:rPr>
                <w:rFonts w:ascii="Times New Roman" w:hAnsi="Times New Roman" w:cs="Times New Roman"/>
                <w:sz w:val="22"/>
                <w:szCs w:val="22"/>
              </w:rPr>
              <w:t xml:space="preserve"> Do you have any tax components or specific concerns you would like to discuss further when we meet?</w:t>
            </w:r>
          </w:p>
        </w:tc>
        <w:tc>
          <w:tcPr>
            <w:tcW w:w="810" w:type="dxa"/>
            <w:shd w:val="clear" w:color="auto" w:fill="auto"/>
            <w:vAlign w:val="bottom"/>
          </w:tcPr>
          <w:p w14:paraId="0EA82F89" w14:textId="06B48F68" w:rsidR="00D85B65" w:rsidRPr="000A6AF2" w:rsidRDefault="00D85B65" w:rsidP="00D85B65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</w:p>
        </w:tc>
      </w:tr>
      <w:tr w:rsidR="00D85B65" w:rsidRPr="000A6AF2" w14:paraId="3E0ED6D6" w14:textId="77777777" w:rsidTr="00D724AB">
        <w:trPr>
          <w:trHeight w:val="432"/>
        </w:trPr>
        <w:tc>
          <w:tcPr>
            <w:tcW w:w="10710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2C358A" w14:textId="549BD2F5" w:rsidR="00D85B65" w:rsidRPr="00A83109" w:rsidRDefault="00D85B65" w:rsidP="00D85B65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D85B65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5B65">
              <w:rPr>
                <w:rFonts w:ascii="Times New Roman" w:hAnsi="Times New Roman" w:cs="Times New Roman"/>
                <w:noProof/>
                <w:sz w:val="22"/>
                <w:szCs w:val="22"/>
              </w:rPr>
              <w:instrText xml:space="preserve"> FORMTEXT </w:instrText>
            </w:r>
            <w:r w:rsidR="00A83109" w:rsidRPr="00D85B65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</w:r>
            <w:r w:rsidRPr="00D85B65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fldChar w:fldCharType="separate"/>
            </w:r>
            <w:r w:rsidRPr="00D85B65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D85B65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D85B65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D85B65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D85B65">
              <w:rPr>
                <w:rFonts w:ascii="Times New Roman" w:hAnsi="Times New Roman" w:cs="Times New Roman"/>
                <w:noProof/>
                <w:sz w:val="22"/>
                <w:szCs w:val="22"/>
              </w:rPr>
              <w:t> </w:t>
            </w:r>
            <w:r w:rsidRPr="00D85B65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fldChar w:fldCharType="end"/>
            </w:r>
          </w:p>
        </w:tc>
      </w:tr>
      <w:tr w:rsidR="00D724AB" w:rsidRPr="000A6AF2" w14:paraId="4FCEDF1E" w14:textId="77777777" w:rsidTr="00D724AB">
        <w:trPr>
          <w:trHeight w:val="432"/>
        </w:trPr>
        <w:tc>
          <w:tcPr>
            <w:tcW w:w="1071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2D566A1" w14:textId="77777777" w:rsidR="00D724AB" w:rsidRPr="00A83109" w:rsidRDefault="00D724AB" w:rsidP="00D85B65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</w:p>
        </w:tc>
      </w:tr>
      <w:tr w:rsidR="00D724AB" w:rsidRPr="000A6AF2" w14:paraId="46BC8D42" w14:textId="77777777" w:rsidTr="00D724AB">
        <w:trPr>
          <w:trHeight w:val="432"/>
        </w:trPr>
        <w:tc>
          <w:tcPr>
            <w:tcW w:w="1071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F75D20" w14:textId="77777777" w:rsidR="00D724AB" w:rsidRPr="00A83109" w:rsidRDefault="00D724AB" w:rsidP="00D85B65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</w:p>
        </w:tc>
      </w:tr>
    </w:tbl>
    <w:p w14:paraId="3B1C4DC5" w14:textId="7EB43220" w:rsidR="00370A43" w:rsidRPr="000A6AF2" w:rsidRDefault="00370A43" w:rsidP="005D418D">
      <w:pPr>
        <w:rPr>
          <w:rFonts w:ascii="Times New Roman" w:hAnsi="Times New Roman" w:cs="Times New Roman"/>
        </w:rPr>
      </w:pPr>
    </w:p>
    <w:p w14:paraId="13221F1E" w14:textId="77777777" w:rsidR="006444D5" w:rsidRPr="000A6AF2" w:rsidRDefault="006444D5" w:rsidP="00767DF7">
      <w:pPr>
        <w:jc w:val="center"/>
        <w:rPr>
          <w:rFonts w:ascii="Times New Roman" w:hAnsi="Times New Roman" w:cs="Times New Roman"/>
        </w:rPr>
      </w:pPr>
    </w:p>
    <w:p w14:paraId="3FFBAF6C" w14:textId="2D77C6AD" w:rsidR="00E97E22" w:rsidRPr="000A6AF2" w:rsidRDefault="00E97E22" w:rsidP="00767DF7">
      <w:pPr>
        <w:jc w:val="center"/>
        <w:rPr>
          <w:rFonts w:ascii="Times New Roman" w:hAnsi="Times New Roman" w:cs="Times New Roman"/>
          <w:sz w:val="22"/>
          <w:szCs w:val="22"/>
        </w:rPr>
      </w:pPr>
      <w:r w:rsidRPr="000A6AF2">
        <w:rPr>
          <w:rFonts w:ascii="Times New Roman" w:hAnsi="Times New Roman" w:cs="Times New Roman"/>
          <w:sz w:val="22"/>
          <w:szCs w:val="22"/>
        </w:rPr>
        <w:t>Bowden</w:t>
      </w:r>
      <w:r w:rsidR="005C4C2B" w:rsidRPr="000A6AF2">
        <w:rPr>
          <w:rFonts w:ascii="Times New Roman" w:hAnsi="Times New Roman" w:cs="Times New Roman"/>
          <w:sz w:val="22"/>
          <w:szCs w:val="22"/>
        </w:rPr>
        <w:t xml:space="preserve"> &amp; Tanner</w:t>
      </w:r>
      <w:r w:rsidRPr="000A6AF2">
        <w:rPr>
          <w:rFonts w:ascii="Times New Roman" w:hAnsi="Times New Roman" w:cs="Times New Roman"/>
          <w:sz w:val="22"/>
          <w:szCs w:val="22"/>
        </w:rPr>
        <w:t xml:space="preserve">, LLC will review the information provided in this form. Upon approval, a </w:t>
      </w:r>
      <w:proofErr w:type="gramStart"/>
      <w:r w:rsidR="00003535">
        <w:rPr>
          <w:rFonts w:ascii="Times New Roman" w:hAnsi="Times New Roman" w:cs="Times New Roman"/>
          <w:sz w:val="22"/>
          <w:szCs w:val="22"/>
        </w:rPr>
        <w:t>thirty to forty-five minute</w:t>
      </w:r>
      <w:proofErr w:type="gramEnd"/>
      <w:r w:rsidRPr="000A6AF2">
        <w:rPr>
          <w:rFonts w:ascii="Times New Roman" w:hAnsi="Times New Roman" w:cs="Times New Roman"/>
          <w:sz w:val="22"/>
          <w:szCs w:val="22"/>
        </w:rPr>
        <w:t xml:space="preserve"> meet and greet </w:t>
      </w:r>
      <w:r w:rsidR="000A7BFF" w:rsidRPr="000A6AF2">
        <w:rPr>
          <w:rFonts w:ascii="Times New Roman" w:hAnsi="Times New Roman" w:cs="Times New Roman"/>
          <w:sz w:val="22"/>
          <w:szCs w:val="22"/>
        </w:rPr>
        <w:t>may</w:t>
      </w:r>
      <w:r w:rsidRPr="000A6AF2">
        <w:rPr>
          <w:rFonts w:ascii="Times New Roman" w:hAnsi="Times New Roman" w:cs="Times New Roman"/>
          <w:sz w:val="22"/>
          <w:szCs w:val="22"/>
        </w:rPr>
        <w:t xml:space="preserve"> be scheduled</w:t>
      </w:r>
      <w:r w:rsidR="000A7BFF" w:rsidRPr="000A6AF2">
        <w:rPr>
          <w:rFonts w:ascii="Times New Roman" w:hAnsi="Times New Roman" w:cs="Times New Roman"/>
          <w:sz w:val="22"/>
          <w:szCs w:val="22"/>
        </w:rPr>
        <w:t xml:space="preserve"> at your request</w:t>
      </w:r>
      <w:r w:rsidRPr="000A6AF2">
        <w:rPr>
          <w:rFonts w:ascii="Times New Roman" w:hAnsi="Times New Roman" w:cs="Times New Roman"/>
          <w:sz w:val="22"/>
          <w:szCs w:val="22"/>
        </w:rPr>
        <w:t>. Longer meetings including consultation time will be charged based on the firm’s standard consultation rate. ($1</w:t>
      </w:r>
      <w:r w:rsidR="004E41CD" w:rsidRPr="000A6AF2">
        <w:rPr>
          <w:rFonts w:ascii="Times New Roman" w:hAnsi="Times New Roman" w:cs="Times New Roman"/>
          <w:sz w:val="22"/>
          <w:szCs w:val="22"/>
        </w:rPr>
        <w:t>95</w:t>
      </w:r>
      <w:r w:rsidRPr="000A6AF2">
        <w:rPr>
          <w:rFonts w:ascii="Times New Roman" w:hAnsi="Times New Roman" w:cs="Times New Roman"/>
          <w:sz w:val="22"/>
          <w:szCs w:val="22"/>
        </w:rPr>
        <w:t>.00 per hour)</w:t>
      </w:r>
    </w:p>
    <w:p w14:paraId="3585A883" w14:textId="77777777" w:rsidR="00E97E22" w:rsidRPr="000A6AF2" w:rsidRDefault="00E97E22" w:rsidP="00682E2C">
      <w:pPr>
        <w:rPr>
          <w:rFonts w:ascii="Times New Roman" w:hAnsi="Times New Roman" w:cs="Times New Roman"/>
        </w:rPr>
      </w:pPr>
    </w:p>
    <w:p w14:paraId="52CBC8A4" w14:textId="29036EEB" w:rsidR="00E97E22" w:rsidRPr="000A6AF2" w:rsidRDefault="00E97E22" w:rsidP="00767DF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A6AF2">
        <w:rPr>
          <w:rFonts w:ascii="Times New Roman" w:hAnsi="Times New Roman" w:cs="Times New Roman"/>
          <w:b/>
          <w:bCs/>
          <w:sz w:val="22"/>
          <w:szCs w:val="22"/>
        </w:rPr>
        <w:t>We ask that you wait to schedule until you have all your documents.</w:t>
      </w:r>
      <w:r w:rsidR="00C1612E" w:rsidRPr="000A6AF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0A6AF2">
        <w:rPr>
          <w:rFonts w:ascii="Times New Roman" w:hAnsi="Times New Roman" w:cs="Times New Roman"/>
          <w:b/>
          <w:bCs/>
          <w:sz w:val="22"/>
          <w:szCs w:val="22"/>
        </w:rPr>
        <w:t>Bring all documents that apply.</w:t>
      </w:r>
    </w:p>
    <w:p w14:paraId="127AE564" w14:textId="77777777" w:rsidR="00003535" w:rsidRDefault="00003535" w:rsidP="00383E37">
      <w:pPr>
        <w:jc w:val="center"/>
        <w:rPr>
          <w:rFonts w:ascii="Times New Roman" w:hAnsi="Times New Roman" w:cs="Times New Roman"/>
          <w:sz w:val="22"/>
          <w:szCs w:val="22"/>
          <w:u w:val="single"/>
        </w:rPr>
      </w:pPr>
    </w:p>
    <w:p w14:paraId="685A0BA9" w14:textId="670DAB8B" w:rsidR="00383E37" w:rsidRPr="000A6AF2" w:rsidRDefault="00E97E22" w:rsidP="00383E37">
      <w:pPr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 w:rsidRPr="000A6AF2">
        <w:rPr>
          <w:rFonts w:ascii="Times New Roman" w:hAnsi="Times New Roman" w:cs="Times New Roman"/>
          <w:sz w:val="22"/>
          <w:szCs w:val="22"/>
          <w:u w:val="single"/>
        </w:rPr>
        <w:t>Documents to bring to the initial meet and greet may include the following:</w:t>
      </w:r>
    </w:p>
    <w:p w14:paraId="208AF434" w14:textId="77777777" w:rsidR="0047713F" w:rsidRPr="000A6AF2" w:rsidRDefault="0047713F" w:rsidP="00EF765A">
      <w:pPr>
        <w:jc w:val="center"/>
        <w:rPr>
          <w:rFonts w:ascii="Times New Roman" w:hAnsi="Times New Roman" w:cs="Times New Roman"/>
          <w:u w:val="single"/>
        </w:rPr>
      </w:pPr>
    </w:p>
    <w:tbl>
      <w:tblPr>
        <w:tblStyle w:val="TableGrid"/>
        <w:tblW w:w="10710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A8A8A" w:themeColor="accent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5"/>
        <w:gridCol w:w="5575"/>
      </w:tblGrid>
      <w:tr w:rsidR="00EF765A" w:rsidRPr="000A6AF2" w14:paraId="0F882BD6" w14:textId="77777777" w:rsidTr="00D61B0F">
        <w:tc>
          <w:tcPr>
            <w:tcW w:w="5135" w:type="dxa"/>
            <w:shd w:val="clear" w:color="auto" w:fill="auto"/>
          </w:tcPr>
          <w:p w14:paraId="530255F5" w14:textId="33EC59A8" w:rsidR="00EF765A" w:rsidRPr="00D61B0F" w:rsidRDefault="00C50BC5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sz w:val="20"/>
                <w:szCs w:val="20"/>
                <w:bdr w:val="none" w:sz="0" w:space="0" w:color="auto" w:frame="1"/>
              </w:rPr>
            </w:pPr>
            <w:r w:rsidRPr="00D61B0F">
              <w:rPr>
                <w:rStyle w:val="Strong"/>
                <w:sz w:val="20"/>
                <w:szCs w:val="20"/>
                <w:bdr w:val="none" w:sz="0" w:space="0" w:color="auto" w:frame="1"/>
              </w:rPr>
              <w:t>SS4 / EIN Letter from IRS</w:t>
            </w:r>
          </w:p>
          <w:p w14:paraId="018E366D" w14:textId="3A568A62" w:rsidR="00EF765A" w:rsidRPr="00D61B0F" w:rsidRDefault="00C50BC5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b w:val="0"/>
                <w:bCs w:val="0"/>
                <w:sz w:val="20"/>
                <w:szCs w:val="20"/>
              </w:rPr>
            </w:pPr>
            <w:r w:rsidRPr="00D61B0F">
              <w:rPr>
                <w:rStyle w:val="Strong"/>
                <w:sz w:val="20"/>
                <w:szCs w:val="20"/>
                <w:bdr w:val="none" w:sz="0" w:space="0" w:color="auto" w:frame="1"/>
              </w:rPr>
              <w:t>Certificate of Formation (TX)</w:t>
            </w:r>
          </w:p>
          <w:p w14:paraId="7C5CCE8C" w14:textId="0F5A5E7E" w:rsidR="00EF765A" w:rsidRPr="00D61B0F" w:rsidRDefault="00C50BC5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b w:val="0"/>
                <w:bCs w:val="0"/>
                <w:sz w:val="20"/>
                <w:szCs w:val="20"/>
              </w:rPr>
            </w:pPr>
            <w:r w:rsidRPr="00D61B0F">
              <w:rPr>
                <w:rStyle w:val="Strong"/>
                <w:sz w:val="20"/>
                <w:szCs w:val="20"/>
                <w:bdr w:val="none" w:sz="0" w:space="0" w:color="auto" w:frame="1"/>
              </w:rPr>
              <w:t>Letter from State containing “XT” number (TX)</w:t>
            </w:r>
          </w:p>
          <w:p w14:paraId="7DF6112F" w14:textId="4F84A2DD" w:rsidR="002509A1" w:rsidRPr="00D61B0F" w:rsidRDefault="002509A1" w:rsidP="002509A1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sz w:val="20"/>
                <w:szCs w:val="20"/>
              </w:rPr>
            </w:pPr>
            <w:r w:rsidRPr="00D61B0F">
              <w:rPr>
                <w:rStyle w:val="Strong"/>
                <w:sz w:val="20"/>
                <w:szCs w:val="20"/>
                <w:bdr w:val="none" w:sz="0" w:space="0" w:color="auto" w:frame="1"/>
              </w:rPr>
              <w:t>1120-S Election (Form 2553), if applicable</w:t>
            </w:r>
          </w:p>
          <w:p w14:paraId="5842EE79" w14:textId="2E68E77B" w:rsidR="00C50BC5" w:rsidRPr="00D61B0F" w:rsidRDefault="00C50BC5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b w:val="0"/>
                <w:bCs w:val="0"/>
                <w:sz w:val="20"/>
                <w:szCs w:val="20"/>
              </w:rPr>
            </w:pPr>
            <w:r w:rsidRPr="00D61B0F">
              <w:rPr>
                <w:rStyle w:val="Strong"/>
                <w:sz w:val="20"/>
                <w:szCs w:val="20"/>
                <w:bdr w:val="none" w:sz="0" w:space="0" w:color="auto" w:frame="1"/>
              </w:rPr>
              <w:t>Company Agreement</w:t>
            </w:r>
          </w:p>
          <w:p w14:paraId="3B15F7E2" w14:textId="6F4272FC" w:rsidR="00C50BC5" w:rsidRPr="00D61B0F" w:rsidRDefault="00C50BC5" w:rsidP="00EF765A">
            <w:pPr>
              <w:pStyle w:val="ListParagraph"/>
              <w:numPr>
                <w:ilvl w:val="0"/>
                <w:numId w:val="9"/>
              </w:numPr>
              <w:ind w:left="152" w:hanging="180"/>
              <w:textAlignment w:val="baseline"/>
              <w:rPr>
                <w:rStyle w:val="Strong"/>
                <w:b w:val="0"/>
                <w:bCs w:val="0"/>
                <w:sz w:val="20"/>
                <w:szCs w:val="20"/>
              </w:rPr>
            </w:pPr>
            <w:r w:rsidRPr="00D61B0F">
              <w:rPr>
                <w:rStyle w:val="Strong"/>
                <w:sz w:val="20"/>
                <w:szCs w:val="20"/>
                <w:bdr w:val="none" w:sz="0" w:space="0" w:color="auto" w:frame="1"/>
              </w:rPr>
              <w:t>Membership Roster</w:t>
            </w:r>
          </w:p>
          <w:p w14:paraId="6C4F4E5D" w14:textId="77777777" w:rsidR="00D61B0F" w:rsidRPr="002509A1" w:rsidRDefault="00D61B0F" w:rsidP="00D61B0F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2509A1">
              <w:rPr>
                <w:b/>
                <w:bCs/>
                <w:sz w:val="20"/>
                <w:szCs w:val="20"/>
              </w:rPr>
              <w:t>P&amp;L Statement(s)</w:t>
            </w:r>
          </w:p>
          <w:p w14:paraId="3334D27F" w14:textId="5E7EE781" w:rsidR="00EF765A" w:rsidRPr="002509A1" w:rsidRDefault="00EF765A" w:rsidP="002509A1">
            <w:pPr>
              <w:ind w:left="-28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5575" w:type="dxa"/>
            <w:shd w:val="clear" w:color="auto" w:fill="auto"/>
          </w:tcPr>
          <w:p w14:paraId="030DD381" w14:textId="77777777" w:rsidR="002509A1" w:rsidRPr="002509A1" w:rsidRDefault="002509A1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2509A1">
              <w:rPr>
                <w:b/>
                <w:bCs/>
                <w:sz w:val="20"/>
                <w:szCs w:val="20"/>
              </w:rPr>
              <w:t>Death Certificate</w:t>
            </w:r>
          </w:p>
          <w:p w14:paraId="1F98C00E" w14:textId="79F17A05" w:rsidR="002509A1" w:rsidRPr="002509A1" w:rsidRDefault="002509A1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2509A1">
              <w:rPr>
                <w:b/>
                <w:bCs/>
                <w:sz w:val="20"/>
                <w:szCs w:val="20"/>
              </w:rPr>
              <w:t>Letters of Testamentary</w:t>
            </w:r>
          </w:p>
          <w:p w14:paraId="111306B6" w14:textId="77777777" w:rsidR="002509A1" w:rsidRPr="002509A1" w:rsidRDefault="002509A1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2509A1">
              <w:rPr>
                <w:b/>
                <w:bCs/>
                <w:sz w:val="20"/>
                <w:szCs w:val="20"/>
              </w:rPr>
              <w:t>Legal estate/trust documentation</w:t>
            </w:r>
          </w:p>
          <w:p w14:paraId="1BD79BED" w14:textId="19B6B38E" w:rsidR="00EF765A" w:rsidRPr="002509A1" w:rsidRDefault="00EF765A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2509A1">
              <w:rPr>
                <w:b/>
                <w:bCs/>
                <w:sz w:val="20"/>
                <w:szCs w:val="20"/>
              </w:rPr>
              <w:t xml:space="preserve">Prior year tax return, including depreciation schedules if </w:t>
            </w:r>
            <w:r w:rsidR="00C50BC5" w:rsidRPr="002509A1">
              <w:rPr>
                <w:b/>
                <w:bCs/>
                <w:sz w:val="20"/>
                <w:szCs w:val="20"/>
              </w:rPr>
              <w:t>applicable</w:t>
            </w:r>
          </w:p>
          <w:p w14:paraId="5EFF9AA8" w14:textId="77777777" w:rsidR="00EF765A" w:rsidRPr="002509A1" w:rsidRDefault="00EF765A" w:rsidP="00EF765A">
            <w:pPr>
              <w:pStyle w:val="ListParagraph"/>
              <w:numPr>
                <w:ilvl w:val="0"/>
                <w:numId w:val="10"/>
              </w:numPr>
              <w:ind w:left="127" w:hanging="180"/>
              <w:textAlignment w:val="baseline"/>
              <w:rPr>
                <w:b/>
                <w:bCs/>
                <w:sz w:val="20"/>
                <w:szCs w:val="20"/>
              </w:rPr>
            </w:pPr>
            <w:r w:rsidRPr="002509A1">
              <w:rPr>
                <w:b/>
                <w:bCs/>
                <w:sz w:val="20"/>
                <w:szCs w:val="20"/>
              </w:rPr>
              <w:t>All tax related forms</w:t>
            </w:r>
          </w:p>
          <w:p w14:paraId="0C7C16ED" w14:textId="3643B83C" w:rsidR="002509A1" w:rsidRPr="002509A1" w:rsidRDefault="002509A1" w:rsidP="002509A1">
            <w:pPr>
              <w:textAlignment w:val="baseline"/>
              <w:rPr>
                <w:b/>
                <w:bCs/>
                <w:sz w:val="20"/>
                <w:szCs w:val="20"/>
              </w:rPr>
            </w:pPr>
          </w:p>
        </w:tc>
      </w:tr>
    </w:tbl>
    <w:p w14:paraId="09844F8C" w14:textId="77777777" w:rsidR="004C3A14" w:rsidRPr="000A6AF2" w:rsidRDefault="004C3A14" w:rsidP="00EF765A">
      <w:pPr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17F2D0E1" w14:textId="7E3AAB6C" w:rsidR="00122A67" w:rsidRDefault="00A87C04" w:rsidP="00EF765A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A6AF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9F34B6" wp14:editId="215EB05A">
                <wp:simplePos x="0" y="0"/>
                <wp:positionH relativeFrom="column">
                  <wp:posOffset>6209665</wp:posOffset>
                </wp:positionH>
                <wp:positionV relativeFrom="page">
                  <wp:posOffset>9582785</wp:posOffset>
                </wp:positionV>
                <wp:extent cx="825500" cy="316865"/>
                <wp:effectExtent l="0" t="0" r="0" b="69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FCF8" w14:textId="61196389" w:rsidR="00A87C04" w:rsidRDefault="00A87C04" w:rsidP="00A87C04">
                            <w:r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Page </w:t>
                            </w:r>
                            <w:r w:rsidR="00B96C8D"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of</w:t>
                            </w:r>
                            <w:r w:rsidR="00B96C8D">
                              <w:rPr>
                                <w:rFonts w:asciiTheme="majorHAnsi" w:hAnsiTheme="maj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34B6" id="_x0000_s1028" type="#_x0000_t202" style="position:absolute;left:0;text-align:left;margin-left:488.95pt;margin-top:754.55pt;width:65pt;height:24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" stroked="f">
                <v:textbox>
                  <w:txbxContent>
                    <w:p w14:paraId="0AF9FCF8" w14:textId="61196389" w:rsidR="00A87C04" w:rsidRDefault="00A87C04" w:rsidP="00A87C04">
                      <w:r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 xml:space="preserve">Page </w:t>
                      </w:r>
                      <w:r w:rsidR="00B96C8D"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 xml:space="preserve"> of</w:t>
                      </w:r>
                      <w:r w:rsidR="00B96C8D">
                        <w:rPr>
                          <w:rFonts w:asciiTheme="majorHAnsi" w:hAnsiTheme="majorHAnsi"/>
                          <w:i/>
                          <w:iCs/>
                          <w:sz w:val="22"/>
                          <w:szCs w:val="22"/>
                        </w:rPr>
                        <w:t xml:space="preserve">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F765A" w:rsidRPr="000A6AF2">
        <w:rPr>
          <w:rFonts w:ascii="Times New Roman" w:hAnsi="Times New Roman" w:cs="Times New Roman"/>
          <w:b/>
          <w:bCs/>
          <w:sz w:val="22"/>
          <w:szCs w:val="22"/>
        </w:rPr>
        <w:t>W</w:t>
      </w:r>
      <w:r w:rsidR="00E97E22" w:rsidRPr="000A6AF2">
        <w:rPr>
          <w:rFonts w:ascii="Times New Roman" w:hAnsi="Times New Roman" w:cs="Times New Roman"/>
          <w:b/>
          <w:bCs/>
          <w:sz w:val="22"/>
          <w:szCs w:val="22"/>
        </w:rPr>
        <w:t>e will be in touch with you soon. Thank you for your interest in our firm!</w:t>
      </w:r>
    </w:p>
    <w:p w14:paraId="0380C60E" w14:textId="18B6709F" w:rsidR="005A53E8" w:rsidRPr="00122A67" w:rsidRDefault="005A53E8" w:rsidP="00122A67">
      <w:pPr>
        <w:rPr>
          <w:rFonts w:ascii="Times New Roman" w:hAnsi="Times New Roman" w:cs="Times New Roman"/>
          <w:b/>
          <w:bCs/>
          <w:sz w:val="22"/>
          <w:szCs w:val="22"/>
        </w:rPr>
      </w:pPr>
    </w:p>
    <w:sectPr w:rsidR="005A53E8" w:rsidRPr="00122A67" w:rsidSect="00122A67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374" w:right="720" w:bottom="720" w:left="720" w:header="360" w:footer="4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E9A39" w14:textId="77777777" w:rsidR="006B433A" w:rsidRDefault="006B433A" w:rsidP="001A0130">
      <w:r>
        <w:separator/>
      </w:r>
    </w:p>
  </w:endnote>
  <w:endnote w:type="continuationSeparator" w:id="0">
    <w:p w14:paraId="3334AA09" w14:textId="77777777" w:rsidR="006B433A" w:rsidRDefault="006B433A" w:rsidP="001A0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9EF2" w14:textId="1AB2D05B" w:rsidR="009B5678" w:rsidRDefault="00F452EA" w:rsidP="009B5678">
    <w:pPr>
      <w:tabs>
        <w:tab w:val="center" w:pos="5310"/>
        <w:tab w:val="left" w:pos="9720"/>
      </w:tabs>
      <w:spacing w:line="240" w:lineRule="exact"/>
      <w:rPr>
        <w:color w:val="002747"/>
        <w:spacing w:val="-10"/>
        <w:sz w:val="13"/>
        <w:szCs w:val="13"/>
      </w:rPr>
    </w:pPr>
    <w:r w:rsidRPr="000A6AF2">
      <w:rPr>
        <w:rFonts w:ascii="Times New Roman" w:hAnsi="Times New Roman" w:cs="Times New Roman"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8EFE82E" wp14:editId="210BD6B5">
              <wp:simplePos x="0" y="0"/>
              <wp:positionH relativeFrom="column">
                <wp:posOffset>6219825</wp:posOffset>
              </wp:positionH>
              <wp:positionV relativeFrom="page">
                <wp:posOffset>9563735</wp:posOffset>
              </wp:positionV>
              <wp:extent cx="825500" cy="316865"/>
              <wp:effectExtent l="0" t="0" r="0" b="698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316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179DF3" w14:textId="28C45D84" w:rsidR="00F452EA" w:rsidRDefault="00F452EA" w:rsidP="00F452EA">
                          <w:r>
                            <w:rPr>
                              <w:rFonts w:asciiTheme="majorHAnsi" w:hAnsiTheme="majorHAnsi"/>
                              <w:i/>
                              <w:iCs/>
                              <w:sz w:val="22"/>
                              <w:szCs w:val="22"/>
                            </w:rPr>
                            <w:t xml:space="preserve">Page </w:t>
                          </w:r>
                          <w:r w:rsidR="00B60BD1">
                            <w:rPr>
                              <w:rFonts w:asciiTheme="majorHAnsi" w:hAnsiTheme="majorHAnsi"/>
                              <w:i/>
                              <w:iCs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i/>
                              <w:iCs/>
                              <w:sz w:val="22"/>
                              <w:szCs w:val="22"/>
                            </w:rPr>
                            <w:t xml:space="preserve"> of 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EFE82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89.75pt;margin-top:753.05pt;width:65pt;height:24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" stroked="f">
              <v:textbox>
                <w:txbxContent>
                  <w:p w14:paraId="68179DF3" w14:textId="28C45D84" w:rsidR="00F452EA" w:rsidRDefault="00F452EA" w:rsidP="00F452EA">
                    <w:r>
                      <w:rPr>
                        <w:rFonts w:asciiTheme="majorHAnsi" w:hAnsiTheme="majorHAnsi"/>
                        <w:i/>
                        <w:iCs/>
                        <w:sz w:val="22"/>
                        <w:szCs w:val="22"/>
                      </w:rPr>
                      <w:t xml:space="preserve">Page </w:t>
                    </w:r>
                    <w:r w:rsidR="00B60BD1">
                      <w:rPr>
                        <w:rFonts w:asciiTheme="majorHAnsi" w:hAnsiTheme="majorHAnsi"/>
                        <w:i/>
                        <w:iCs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Theme="majorHAnsi" w:hAnsiTheme="majorHAnsi"/>
                        <w:i/>
                        <w:iCs/>
                        <w:sz w:val="22"/>
                        <w:szCs w:val="22"/>
                      </w:rPr>
                      <w:t xml:space="preserve"> of 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B5678">
      <w:rPr>
        <w:color w:val="002747"/>
        <w:spacing w:val="-10"/>
        <w:sz w:val="13"/>
        <w:szCs w:val="13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94EF" w14:textId="2D9174C2" w:rsidR="00122A67" w:rsidRDefault="00122A67" w:rsidP="00122A67">
    <w:pPr>
      <w:pStyle w:val="BodyText"/>
      <w:kinsoku w:val="0"/>
      <w:overflowPunct w:val="0"/>
      <w:spacing w:before="1"/>
      <w:ind w:left="1800" w:right="1800"/>
      <w:jc w:val="center"/>
      <w:rPr>
        <w:color w:val="002747"/>
        <w:sz w:val="18"/>
        <w:szCs w:val="18"/>
      </w:rPr>
    </w:pPr>
    <w:r>
      <w:rPr>
        <w:color w:val="002747"/>
        <w:sz w:val="18"/>
        <w:szCs w:val="18"/>
      </w:rPr>
      <w:t xml:space="preserve"> P H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O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N E: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8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1 7.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2 7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1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|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F</w:t>
    </w:r>
    <w:r>
      <w:rPr>
        <w:color w:val="002747"/>
        <w:spacing w:val="-9"/>
        <w:sz w:val="18"/>
        <w:szCs w:val="18"/>
      </w:rPr>
      <w:t xml:space="preserve"> </w:t>
    </w:r>
    <w:r>
      <w:rPr>
        <w:color w:val="002747"/>
        <w:sz w:val="18"/>
        <w:szCs w:val="18"/>
      </w:rPr>
      <w:t>A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X:</w:t>
    </w:r>
    <w:r>
      <w:rPr>
        <w:color w:val="002747"/>
        <w:spacing w:val="74"/>
        <w:w w:val="150"/>
        <w:sz w:val="18"/>
        <w:szCs w:val="18"/>
      </w:rPr>
      <w:t xml:space="preserve"> </w:t>
    </w:r>
    <w:r>
      <w:rPr>
        <w:color w:val="002747"/>
        <w:sz w:val="18"/>
        <w:szCs w:val="18"/>
      </w:rPr>
      <w:t>8 1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7.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2 7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9. 9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>9</w:t>
    </w:r>
    <w:r>
      <w:rPr>
        <w:color w:val="002747"/>
        <w:spacing w:val="1"/>
        <w:sz w:val="18"/>
        <w:szCs w:val="18"/>
      </w:rPr>
      <w:t xml:space="preserve"> </w:t>
    </w:r>
    <w:r>
      <w:rPr>
        <w:color w:val="002747"/>
        <w:sz w:val="18"/>
        <w:szCs w:val="18"/>
      </w:rPr>
      <w:t xml:space="preserve">6 </w:t>
    </w:r>
    <w:r>
      <w:rPr>
        <w:color w:val="002747"/>
        <w:spacing w:val="-10"/>
        <w:sz w:val="18"/>
        <w:szCs w:val="18"/>
      </w:rPr>
      <w:t>6</w:t>
    </w:r>
  </w:p>
  <w:p w14:paraId="73A50D3F" w14:textId="397C56FD" w:rsidR="00122A67" w:rsidRDefault="00122A67" w:rsidP="00122A67">
    <w:pPr>
      <w:pStyle w:val="Footer"/>
      <w:jc w:val="center"/>
    </w:pPr>
    <w:r>
      <w:rPr>
        <w:color w:val="002747"/>
        <w:sz w:val="13"/>
        <w:szCs w:val="13"/>
      </w:rPr>
      <w:tab/>
      <w:t>1</w:t>
    </w:r>
    <w:r>
      <w:rPr>
        <w:color w:val="002747"/>
        <w:spacing w:val="-2"/>
        <w:sz w:val="13"/>
        <w:szCs w:val="13"/>
      </w:rPr>
      <w:t xml:space="preserve"> </w:t>
    </w:r>
    <w:r>
      <w:rPr>
        <w:color w:val="002747"/>
        <w:sz w:val="13"/>
        <w:szCs w:val="13"/>
      </w:rPr>
      <w:t>2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0 2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S.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M 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 G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A N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S T R E E T,</w:t>
    </w:r>
    <w:r>
      <w:rPr>
        <w:color w:val="002747"/>
        <w:spacing w:val="69"/>
        <w:sz w:val="13"/>
        <w:szCs w:val="13"/>
      </w:rPr>
      <w:t xml:space="preserve"> </w:t>
    </w:r>
    <w:r>
      <w:rPr>
        <w:color w:val="002747"/>
        <w:sz w:val="13"/>
        <w:szCs w:val="13"/>
      </w:rPr>
      <w:t>G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 A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N B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U R</w:t>
    </w:r>
    <w:r>
      <w:rPr>
        <w:color w:val="002747"/>
        <w:spacing w:val="-2"/>
        <w:sz w:val="13"/>
        <w:szCs w:val="13"/>
      </w:rPr>
      <w:t xml:space="preserve"> </w:t>
    </w:r>
    <w:r>
      <w:rPr>
        <w:color w:val="002747"/>
        <w:sz w:val="13"/>
        <w:szCs w:val="13"/>
      </w:rPr>
      <w:t>Y,</w:t>
    </w:r>
    <w:r>
      <w:rPr>
        <w:color w:val="002747"/>
        <w:spacing w:val="66"/>
        <w:sz w:val="13"/>
        <w:szCs w:val="13"/>
      </w:rPr>
      <w:t xml:space="preserve"> </w:t>
    </w:r>
    <w:r>
      <w:rPr>
        <w:color w:val="002747"/>
        <w:sz w:val="13"/>
        <w:szCs w:val="13"/>
      </w:rPr>
      <w:t>T X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7 6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0 4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8</w:t>
    </w:r>
    <w:r>
      <w:rPr>
        <w:color w:val="002747"/>
        <w:spacing w:val="69"/>
        <w:sz w:val="13"/>
        <w:szCs w:val="13"/>
      </w:rPr>
      <w:t xml:space="preserve"> </w:t>
    </w:r>
    <w:r>
      <w:rPr>
        <w:color w:val="002747"/>
        <w:sz w:val="13"/>
        <w:szCs w:val="13"/>
      </w:rPr>
      <w:t>|</w:t>
    </w:r>
    <w:r>
      <w:rPr>
        <w:color w:val="002747"/>
        <w:spacing w:val="70"/>
        <w:sz w:val="13"/>
        <w:szCs w:val="13"/>
      </w:rPr>
      <w:t xml:space="preserve"> </w:t>
    </w:r>
    <w:r>
      <w:rPr>
        <w:color w:val="002747"/>
        <w:sz w:val="13"/>
        <w:szCs w:val="13"/>
      </w:rPr>
      <w:t>B 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W D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E N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T</w:t>
    </w:r>
    <w:r>
      <w:rPr>
        <w:color w:val="002747"/>
        <w:spacing w:val="-3"/>
        <w:sz w:val="13"/>
        <w:szCs w:val="13"/>
      </w:rPr>
      <w:t xml:space="preserve"> </w:t>
    </w:r>
    <w:r>
      <w:rPr>
        <w:color w:val="002747"/>
        <w:sz w:val="13"/>
        <w:szCs w:val="13"/>
      </w:rPr>
      <w:t>A N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N</w:t>
    </w:r>
    <w:r>
      <w:rPr>
        <w:color w:val="002747"/>
        <w:spacing w:val="-6"/>
        <w:sz w:val="13"/>
        <w:szCs w:val="13"/>
      </w:rPr>
      <w:t xml:space="preserve"> </w:t>
    </w:r>
    <w:r>
      <w:rPr>
        <w:color w:val="002747"/>
        <w:sz w:val="13"/>
        <w:szCs w:val="13"/>
      </w:rPr>
      <w:t>E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z w:val="13"/>
        <w:szCs w:val="13"/>
      </w:rPr>
      <w:t>R.</w:t>
    </w:r>
    <w:r>
      <w:rPr>
        <w:color w:val="002747"/>
        <w:spacing w:val="-1"/>
        <w:sz w:val="13"/>
        <w:szCs w:val="13"/>
      </w:rPr>
      <w:t xml:space="preserve"> </w:t>
    </w:r>
    <w:r>
      <w:rPr>
        <w:color w:val="002747"/>
        <w:sz w:val="13"/>
        <w:szCs w:val="13"/>
      </w:rPr>
      <w:t>C</w:t>
    </w:r>
    <w:r>
      <w:rPr>
        <w:color w:val="002747"/>
        <w:spacing w:val="-1"/>
        <w:sz w:val="13"/>
        <w:szCs w:val="13"/>
      </w:rPr>
      <w:t xml:space="preserve"> </w:t>
    </w:r>
    <w:r>
      <w:rPr>
        <w:color w:val="002747"/>
        <w:sz w:val="13"/>
        <w:szCs w:val="13"/>
      </w:rPr>
      <w:t>O</w:t>
    </w:r>
    <w:r>
      <w:rPr>
        <w:color w:val="002747"/>
        <w:spacing w:val="1"/>
        <w:sz w:val="13"/>
        <w:szCs w:val="13"/>
      </w:rPr>
      <w:t xml:space="preserve"> </w:t>
    </w:r>
    <w:r>
      <w:rPr>
        <w:color w:val="002747"/>
        <w:spacing w:val="-10"/>
        <w:sz w:val="13"/>
        <w:szCs w:val="13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4DF20" w14:textId="77777777" w:rsidR="006B433A" w:rsidRDefault="006B433A" w:rsidP="001A0130">
      <w:r>
        <w:separator/>
      </w:r>
    </w:p>
  </w:footnote>
  <w:footnote w:type="continuationSeparator" w:id="0">
    <w:p w14:paraId="58EEAFE1" w14:textId="77777777" w:rsidR="006B433A" w:rsidRDefault="006B433A" w:rsidP="001A0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3A7F1" w14:textId="182F7707" w:rsidR="009B5678" w:rsidRDefault="009B5678" w:rsidP="0094188D">
    <w:pPr>
      <w:pStyle w:val="Header"/>
      <w:jc w:val="center"/>
    </w:pPr>
  </w:p>
  <w:p w14:paraId="6FF60B80" w14:textId="77777777" w:rsidR="00031AEB" w:rsidRDefault="00031AEB" w:rsidP="0094188D">
    <w:pPr>
      <w:pStyle w:val="Header"/>
      <w:jc w:val="center"/>
    </w:pPr>
  </w:p>
  <w:p w14:paraId="74212240" w14:textId="77777777" w:rsidR="009B5678" w:rsidRDefault="009B5678" w:rsidP="0094188D">
    <w:pPr>
      <w:pStyle w:val="Header"/>
      <w:jc w:val="center"/>
    </w:pPr>
  </w:p>
  <w:p w14:paraId="2F181254" w14:textId="65931B04" w:rsidR="00416941" w:rsidRDefault="00416941" w:rsidP="0094188D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2E7F2" w14:textId="77777777" w:rsidR="00122A67" w:rsidRDefault="00122A67" w:rsidP="00122A67">
    <w:pPr>
      <w:pStyle w:val="Header"/>
      <w:jc w:val="center"/>
    </w:pPr>
    <w:r>
      <w:tab/>
    </w:r>
  </w:p>
  <w:p w14:paraId="3908D20E" w14:textId="77777777" w:rsidR="00122A67" w:rsidRDefault="00122A67" w:rsidP="00122A67">
    <w:pPr>
      <w:pStyle w:val="Header"/>
      <w:jc w:val="center"/>
    </w:pPr>
  </w:p>
  <w:p w14:paraId="226F4432" w14:textId="77777777" w:rsidR="00122A67" w:rsidRDefault="00122A67" w:rsidP="00122A67">
    <w:pPr>
      <w:pStyle w:val="Header"/>
      <w:jc w:val="center"/>
    </w:pPr>
  </w:p>
  <w:p w14:paraId="219800B1" w14:textId="77777777" w:rsidR="00122A67" w:rsidRDefault="00122A67" w:rsidP="00122A67">
    <w:pPr>
      <w:pStyle w:val="Header"/>
      <w:jc w:val="center"/>
    </w:pPr>
    <w:r>
      <w:rPr>
        <w:noProof/>
      </w:rPr>
      <w:drawing>
        <wp:inline distT="0" distB="0" distL="0" distR="0" wp14:anchorId="6549412B" wp14:editId="4655F100">
          <wp:extent cx="3011422" cy="7242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" r="350"/>
                  <a:stretch>
                    <a:fillRect/>
                  </a:stretch>
                </pic:blipFill>
                <pic:spPr bwMode="auto">
                  <a:xfrm>
                    <a:off x="0" y="0"/>
                    <a:ext cx="3072541" cy="7389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D44678" w14:textId="5F5F4790" w:rsidR="00122A67" w:rsidRDefault="00122A67" w:rsidP="00122A67">
    <w:pPr>
      <w:pStyle w:val="Header"/>
      <w:tabs>
        <w:tab w:val="left" w:pos="43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33FC8"/>
    <w:multiLevelType w:val="multilevel"/>
    <w:tmpl w:val="2DB8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483100"/>
    <w:multiLevelType w:val="hybridMultilevel"/>
    <w:tmpl w:val="20C8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80256"/>
    <w:multiLevelType w:val="hybridMultilevel"/>
    <w:tmpl w:val="A3CC7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F772C"/>
    <w:multiLevelType w:val="multilevel"/>
    <w:tmpl w:val="298C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225D49"/>
    <w:multiLevelType w:val="multilevel"/>
    <w:tmpl w:val="0E0C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8E3142"/>
    <w:multiLevelType w:val="multilevel"/>
    <w:tmpl w:val="BEAC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7732BD7"/>
    <w:multiLevelType w:val="multilevel"/>
    <w:tmpl w:val="1122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BD1F26"/>
    <w:multiLevelType w:val="multilevel"/>
    <w:tmpl w:val="750E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97C6AFB"/>
    <w:multiLevelType w:val="hybridMultilevel"/>
    <w:tmpl w:val="DC22853E"/>
    <w:lvl w:ilvl="0" w:tplc="1A6AC5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9447BB"/>
    <w:multiLevelType w:val="multilevel"/>
    <w:tmpl w:val="11881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6129382">
    <w:abstractNumId w:val="8"/>
  </w:num>
  <w:num w:numId="2" w16cid:durableId="1618874884">
    <w:abstractNumId w:val="7"/>
  </w:num>
  <w:num w:numId="3" w16cid:durableId="1984579687">
    <w:abstractNumId w:val="4"/>
  </w:num>
  <w:num w:numId="4" w16cid:durableId="1452095713">
    <w:abstractNumId w:val="3"/>
  </w:num>
  <w:num w:numId="5" w16cid:durableId="340158967">
    <w:abstractNumId w:val="9"/>
  </w:num>
  <w:num w:numId="6" w16cid:durableId="913201291">
    <w:abstractNumId w:val="6"/>
  </w:num>
  <w:num w:numId="7" w16cid:durableId="2021470842">
    <w:abstractNumId w:val="0"/>
  </w:num>
  <w:num w:numId="8" w16cid:durableId="367485110">
    <w:abstractNumId w:val="5"/>
  </w:num>
  <w:num w:numId="9" w16cid:durableId="1425565188">
    <w:abstractNumId w:val="2"/>
  </w:num>
  <w:num w:numId="10" w16cid:durableId="808593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removePersonalInformation/>
  <w:removeDateAndTime/>
  <w:proofState w:spelling="clean" w:grammar="clean"/>
  <w:attachedTemplate r:id="rId1"/>
  <w:stylePaneSortMethod w:val="0000"/>
  <w:documentProtection w:edit="forms" w:formatting="1" w:enforcement="1" w:cryptProviderType="rsaAES" w:cryptAlgorithmClass="hash" w:cryptAlgorithmType="typeAny" w:cryptAlgorithmSid="14" w:cryptSpinCount="100000" w:hash="pkh3TBPKCqp7SSKswX+xFLsU//etAbyXHDvAkQV8+AlFMkSXhNDTIa+k7NBQce2dfBafN5k9VlXfgQI0EOFWXA==" w:salt="A5OBiYpPC0sHUFCIRWp0J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YYGtQBZoIKsLQAAAA=="/>
  </w:docVars>
  <w:rsids>
    <w:rsidRoot w:val="00303CE2"/>
    <w:rsid w:val="00003535"/>
    <w:rsid w:val="00011698"/>
    <w:rsid w:val="0002735A"/>
    <w:rsid w:val="00031AEB"/>
    <w:rsid w:val="00033DDE"/>
    <w:rsid w:val="00041635"/>
    <w:rsid w:val="0004666A"/>
    <w:rsid w:val="00047C95"/>
    <w:rsid w:val="00050D6A"/>
    <w:rsid w:val="0006314B"/>
    <w:rsid w:val="00071C9B"/>
    <w:rsid w:val="0008087D"/>
    <w:rsid w:val="000A6AF2"/>
    <w:rsid w:val="000A7BFF"/>
    <w:rsid w:val="000A7C5F"/>
    <w:rsid w:val="000B0BAC"/>
    <w:rsid w:val="000B2ADC"/>
    <w:rsid w:val="000B4AC6"/>
    <w:rsid w:val="000B534B"/>
    <w:rsid w:val="000B7D73"/>
    <w:rsid w:val="000D22BF"/>
    <w:rsid w:val="000E50BE"/>
    <w:rsid w:val="000F5F00"/>
    <w:rsid w:val="000F6C3F"/>
    <w:rsid w:val="00105AD7"/>
    <w:rsid w:val="00110310"/>
    <w:rsid w:val="001161A1"/>
    <w:rsid w:val="00122A67"/>
    <w:rsid w:val="0014341F"/>
    <w:rsid w:val="00147AD4"/>
    <w:rsid w:val="00155A5D"/>
    <w:rsid w:val="00171CDC"/>
    <w:rsid w:val="001757AF"/>
    <w:rsid w:val="001812D4"/>
    <w:rsid w:val="00192CA3"/>
    <w:rsid w:val="001A0130"/>
    <w:rsid w:val="001A0EEB"/>
    <w:rsid w:val="001A5010"/>
    <w:rsid w:val="001C3ED0"/>
    <w:rsid w:val="001D06B8"/>
    <w:rsid w:val="001D371B"/>
    <w:rsid w:val="001D4C59"/>
    <w:rsid w:val="001E70F5"/>
    <w:rsid w:val="001F3558"/>
    <w:rsid w:val="001F3C8A"/>
    <w:rsid w:val="00212156"/>
    <w:rsid w:val="0021282D"/>
    <w:rsid w:val="00226EE9"/>
    <w:rsid w:val="00231568"/>
    <w:rsid w:val="00233B37"/>
    <w:rsid w:val="002361FF"/>
    <w:rsid w:val="002509A1"/>
    <w:rsid w:val="00263517"/>
    <w:rsid w:val="00263744"/>
    <w:rsid w:val="00267116"/>
    <w:rsid w:val="00297A3F"/>
    <w:rsid w:val="002A533C"/>
    <w:rsid w:val="002B6D0D"/>
    <w:rsid w:val="002D16E1"/>
    <w:rsid w:val="002D7067"/>
    <w:rsid w:val="002E6C8D"/>
    <w:rsid w:val="002E7658"/>
    <w:rsid w:val="002E78EA"/>
    <w:rsid w:val="002F0F36"/>
    <w:rsid w:val="0030100D"/>
    <w:rsid w:val="00303CE2"/>
    <w:rsid w:val="00303D02"/>
    <w:rsid w:val="003041BD"/>
    <w:rsid w:val="00312054"/>
    <w:rsid w:val="003260A5"/>
    <w:rsid w:val="0034004B"/>
    <w:rsid w:val="003501C8"/>
    <w:rsid w:val="00352B82"/>
    <w:rsid w:val="003705B1"/>
    <w:rsid w:val="00370A43"/>
    <w:rsid w:val="00371A47"/>
    <w:rsid w:val="00375AF9"/>
    <w:rsid w:val="00376DB8"/>
    <w:rsid w:val="003770B6"/>
    <w:rsid w:val="00382B6F"/>
    <w:rsid w:val="00383E37"/>
    <w:rsid w:val="00387922"/>
    <w:rsid w:val="0039410F"/>
    <w:rsid w:val="003944A0"/>
    <w:rsid w:val="003A0754"/>
    <w:rsid w:val="003A6179"/>
    <w:rsid w:val="003B4194"/>
    <w:rsid w:val="003C4AE8"/>
    <w:rsid w:val="003C6F35"/>
    <w:rsid w:val="003D5421"/>
    <w:rsid w:val="003D644E"/>
    <w:rsid w:val="003E4595"/>
    <w:rsid w:val="003F5EFC"/>
    <w:rsid w:val="003F68D5"/>
    <w:rsid w:val="00402433"/>
    <w:rsid w:val="00410A84"/>
    <w:rsid w:val="00416941"/>
    <w:rsid w:val="00430664"/>
    <w:rsid w:val="00432803"/>
    <w:rsid w:val="004329E9"/>
    <w:rsid w:val="00456813"/>
    <w:rsid w:val="00466D93"/>
    <w:rsid w:val="0047713F"/>
    <w:rsid w:val="00483F88"/>
    <w:rsid w:val="004928E7"/>
    <w:rsid w:val="0049745E"/>
    <w:rsid w:val="004B145E"/>
    <w:rsid w:val="004B209F"/>
    <w:rsid w:val="004B278C"/>
    <w:rsid w:val="004B30D4"/>
    <w:rsid w:val="004B544C"/>
    <w:rsid w:val="004C0757"/>
    <w:rsid w:val="004C3A14"/>
    <w:rsid w:val="004D42A7"/>
    <w:rsid w:val="004E41CD"/>
    <w:rsid w:val="004F1826"/>
    <w:rsid w:val="004F41B6"/>
    <w:rsid w:val="004F48BD"/>
    <w:rsid w:val="004F6A21"/>
    <w:rsid w:val="00513A24"/>
    <w:rsid w:val="0052043A"/>
    <w:rsid w:val="00537722"/>
    <w:rsid w:val="00544E4C"/>
    <w:rsid w:val="005626E1"/>
    <w:rsid w:val="00566A38"/>
    <w:rsid w:val="005810A1"/>
    <w:rsid w:val="005848EB"/>
    <w:rsid w:val="0059198F"/>
    <w:rsid w:val="005961F3"/>
    <w:rsid w:val="005A20B8"/>
    <w:rsid w:val="005A53E8"/>
    <w:rsid w:val="005B0D52"/>
    <w:rsid w:val="005C4C2B"/>
    <w:rsid w:val="005C6BA8"/>
    <w:rsid w:val="005D418D"/>
    <w:rsid w:val="005D5081"/>
    <w:rsid w:val="005E18EE"/>
    <w:rsid w:val="005E6FA8"/>
    <w:rsid w:val="005F2735"/>
    <w:rsid w:val="005F35DA"/>
    <w:rsid w:val="005F400B"/>
    <w:rsid w:val="00611DCC"/>
    <w:rsid w:val="00640890"/>
    <w:rsid w:val="006444D5"/>
    <w:rsid w:val="00660498"/>
    <w:rsid w:val="006662D2"/>
    <w:rsid w:val="00667F8C"/>
    <w:rsid w:val="00676A61"/>
    <w:rsid w:val="00677857"/>
    <w:rsid w:val="00682E2C"/>
    <w:rsid w:val="006845D1"/>
    <w:rsid w:val="00685C67"/>
    <w:rsid w:val="00690604"/>
    <w:rsid w:val="00694B20"/>
    <w:rsid w:val="00697B63"/>
    <w:rsid w:val="006A079D"/>
    <w:rsid w:val="006A52A5"/>
    <w:rsid w:val="006B1F2D"/>
    <w:rsid w:val="006B3519"/>
    <w:rsid w:val="006B433A"/>
    <w:rsid w:val="006D1480"/>
    <w:rsid w:val="006D580C"/>
    <w:rsid w:val="006E1680"/>
    <w:rsid w:val="006E1C33"/>
    <w:rsid w:val="006F17D1"/>
    <w:rsid w:val="00701EAB"/>
    <w:rsid w:val="00703427"/>
    <w:rsid w:val="00705DA6"/>
    <w:rsid w:val="00710D3F"/>
    <w:rsid w:val="007222F4"/>
    <w:rsid w:val="00725EE3"/>
    <w:rsid w:val="007362B5"/>
    <w:rsid w:val="00736680"/>
    <w:rsid w:val="0074671C"/>
    <w:rsid w:val="00747173"/>
    <w:rsid w:val="0075289F"/>
    <w:rsid w:val="00763F08"/>
    <w:rsid w:val="00767DF7"/>
    <w:rsid w:val="007718C6"/>
    <w:rsid w:val="00780957"/>
    <w:rsid w:val="007833FC"/>
    <w:rsid w:val="00786AC2"/>
    <w:rsid w:val="007961C0"/>
    <w:rsid w:val="007972D4"/>
    <w:rsid w:val="007A4B02"/>
    <w:rsid w:val="007B359A"/>
    <w:rsid w:val="007B50B7"/>
    <w:rsid w:val="007B73A6"/>
    <w:rsid w:val="007B7BD4"/>
    <w:rsid w:val="007D1772"/>
    <w:rsid w:val="007D442C"/>
    <w:rsid w:val="007F16F3"/>
    <w:rsid w:val="00802BD0"/>
    <w:rsid w:val="008045C5"/>
    <w:rsid w:val="008051A9"/>
    <w:rsid w:val="00826045"/>
    <w:rsid w:val="0083557E"/>
    <w:rsid w:val="00835F7E"/>
    <w:rsid w:val="00855DAB"/>
    <w:rsid w:val="00866BB6"/>
    <w:rsid w:val="0087077F"/>
    <w:rsid w:val="00881E27"/>
    <w:rsid w:val="008B2878"/>
    <w:rsid w:val="008B4688"/>
    <w:rsid w:val="008B623B"/>
    <w:rsid w:val="008B6926"/>
    <w:rsid w:val="008C1556"/>
    <w:rsid w:val="008D08BA"/>
    <w:rsid w:val="008D204B"/>
    <w:rsid w:val="008D2695"/>
    <w:rsid w:val="008D273D"/>
    <w:rsid w:val="008D357B"/>
    <w:rsid w:val="008E2753"/>
    <w:rsid w:val="008F40F6"/>
    <w:rsid w:val="00903976"/>
    <w:rsid w:val="00917B2A"/>
    <w:rsid w:val="00922C55"/>
    <w:rsid w:val="00923C4C"/>
    <w:rsid w:val="0093029C"/>
    <w:rsid w:val="00933CFD"/>
    <w:rsid w:val="00941009"/>
    <w:rsid w:val="0094188D"/>
    <w:rsid w:val="00943146"/>
    <w:rsid w:val="00943FCA"/>
    <w:rsid w:val="0094424E"/>
    <w:rsid w:val="0094691E"/>
    <w:rsid w:val="00963E70"/>
    <w:rsid w:val="00964A8C"/>
    <w:rsid w:val="00972F49"/>
    <w:rsid w:val="00973577"/>
    <w:rsid w:val="00976C6F"/>
    <w:rsid w:val="00982F8B"/>
    <w:rsid w:val="00985525"/>
    <w:rsid w:val="00985B11"/>
    <w:rsid w:val="00987755"/>
    <w:rsid w:val="00991D05"/>
    <w:rsid w:val="00995B7C"/>
    <w:rsid w:val="009A3EAB"/>
    <w:rsid w:val="009B4469"/>
    <w:rsid w:val="009B4835"/>
    <w:rsid w:val="009B5678"/>
    <w:rsid w:val="009D5E70"/>
    <w:rsid w:val="009E218D"/>
    <w:rsid w:val="009E70CA"/>
    <w:rsid w:val="009F3217"/>
    <w:rsid w:val="009F6294"/>
    <w:rsid w:val="00A03619"/>
    <w:rsid w:val="00A04DF5"/>
    <w:rsid w:val="00A157E5"/>
    <w:rsid w:val="00A16F45"/>
    <w:rsid w:val="00A216FF"/>
    <w:rsid w:val="00A21F5E"/>
    <w:rsid w:val="00A4128A"/>
    <w:rsid w:val="00A500CB"/>
    <w:rsid w:val="00A51585"/>
    <w:rsid w:val="00A5525F"/>
    <w:rsid w:val="00A74A35"/>
    <w:rsid w:val="00A83109"/>
    <w:rsid w:val="00A847AD"/>
    <w:rsid w:val="00A87C04"/>
    <w:rsid w:val="00A9186E"/>
    <w:rsid w:val="00AC72B0"/>
    <w:rsid w:val="00AD5086"/>
    <w:rsid w:val="00B00637"/>
    <w:rsid w:val="00B16EFE"/>
    <w:rsid w:val="00B24AB5"/>
    <w:rsid w:val="00B26803"/>
    <w:rsid w:val="00B33C31"/>
    <w:rsid w:val="00B4276C"/>
    <w:rsid w:val="00B44DC0"/>
    <w:rsid w:val="00B60BD1"/>
    <w:rsid w:val="00B6413A"/>
    <w:rsid w:val="00B71981"/>
    <w:rsid w:val="00B7541B"/>
    <w:rsid w:val="00B81135"/>
    <w:rsid w:val="00B91B54"/>
    <w:rsid w:val="00B96C8D"/>
    <w:rsid w:val="00B971CC"/>
    <w:rsid w:val="00BA1502"/>
    <w:rsid w:val="00BC50A9"/>
    <w:rsid w:val="00BD0C9F"/>
    <w:rsid w:val="00BD2198"/>
    <w:rsid w:val="00BD6F22"/>
    <w:rsid w:val="00BD7B57"/>
    <w:rsid w:val="00BD7CF7"/>
    <w:rsid w:val="00BE3065"/>
    <w:rsid w:val="00BE44DC"/>
    <w:rsid w:val="00C01702"/>
    <w:rsid w:val="00C10795"/>
    <w:rsid w:val="00C145ED"/>
    <w:rsid w:val="00C15EA2"/>
    <w:rsid w:val="00C1612E"/>
    <w:rsid w:val="00C25D60"/>
    <w:rsid w:val="00C26C0F"/>
    <w:rsid w:val="00C371E2"/>
    <w:rsid w:val="00C50BC5"/>
    <w:rsid w:val="00C550F6"/>
    <w:rsid w:val="00C62378"/>
    <w:rsid w:val="00C71AB9"/>
    <w:rsid w:val="00C741D1"/>
    <w:rsid w:val="00C75E6C"/>
    <w:rsid w:val="00CA1441"/>
    <w:rsid w:val="00CB301F"/>
    <w:rsid w:val="00CC283A"/>
    <w:rsid w:val="00CC703D"/>
    <w:rsid w:val="00CD2F5B"/>
    <w:rsid w:val="00CD5B0D"/>
    <w:rsid w:val="00CE01E5"/>
    <w:rsid w:val="00CE0598"/>
    <w:rsid w:val="00CE0599"/>
    <w:rsid w:val="00CE441D"/>
    <w:rsid w:val="00CE4E39"/>
    <w:rsid w:val="00D019FB"/>
    <w:rsid w:val="00D0459F"/>
    <w:rsid w:val="00D23801"/>
    <w:rsid w:val="00D24661"/>
    <w:rsid w:val="00D26345"/>
    <w:rsid w:val="00D46FA2"/>
    <w:rsid w:val="00D502F1"/>
    <w:rsid w:val="00D56FD1"/>
    <w:rsid w:val="00D61374"/>
    <w:rsid w:val="00D61B0F"/>
    <w:rsid w:val="00D6729E"/>
    <w:rsid w:val="00D70741"/>
    <w:rsid w:val="00D708FA"/>
    <w:rsid w:val="00D724AB"/>
    <w:rsid w:val="00D76D76"/>
    <w:rsid w:val="00D8111C"/>
    <w:rsid w:val="00D81432"/>
    <w:rsid w:val="00D85B65"/>
    <w:rsid w:val="00DB1C06"/>
    <w:rsid w:val="00DB352A"/>
    <w:rsid w:val="00DB6C86"/>
    <w:rsid w:val="00DB7695"/>
    <w:rsid w:val="00DC6723"/>
    <w:rsid w:val="00DD4488"/>
    <w:rsid w:val="00DD5A99"/>
    <w:rsid w:val="00DE0099"/>
    <w:rsid w:val="00DE1A88"/>
    <w:rsid w:val="00DE791A"/>
    <w:rsid w:val="00DF76A5"/>
    <w:rsid w:val="00E01987"/>
    <w:rsid w:val="00E22CB6"/>
    <w:rsid w:val="00E30293"/>
    <w:rsid w:val="00E3289D"/>
    <w:rsid w:val="00E413DD"/>
    <w:rsid w:val="00E56071"/>
    <w:rsid w:val="00E64B0E"/>
    <w:rsid w:val="00E72119"/>
    <w:rsid w:val="00E758D7"/>
    <w:rsid w:val="00E93360"/>
    <w:rsid w:val="00E948FF"/>
    <w:rsid w:val="00E96F3A"/>
    <w:rsid w:val="00E97E22"/>
    <w:rsid w:val="00EA1A78"/>
    <w:rsid w:val="00EA701F"/>
    <w:rsid w:val="00EC089B"/>
    <w:rsid w:val="00ED1A5C"/>
    <w:rsid w:val="00ED5A6B"/>
    <w:rsid w:val="00ED7BA0"/>
    <w:rsid w:val="00EE477A"/>
    <w:rsid w:val="00EF765A"/>
    <w:rsid w:val="00F07822"/>
    <w:rsid w:val="00F1018F"/>
    <w:rsid w:val="00F15D10"/>
    <w:rsid w:val="00F203E0"/>
    <w:rsid w:val="00F22B97"/>
    <w:rsid w:val="00F34678"/>
    <w:rsid w:val="00F44389"/>
    <w:rsid w:val="00F452EA"/>
    <w:rsid w:val="00F62709"/>
    <w:rsid w:val="00F629C6"/>
    <w:rsid w:val="00F70C92"/>
    <w:rsid w:val="00F8616A"/>
    <w:rsid w:val="00FA25C8"/>
    <w:rsid w:val="00FA5193"/>
    <w:rsid w:val="00FA6B87"/>
    <w:rsid w:val="00FB24C4"/>
    <w:rsid w:val="00FB5EBB"/>
    <w:rsid w:val="00FC2BE3"/>
    <w:rsid w:val="00FD0372"/>
    <w:rsid w:val="00FD0973"/>
    <w:rsid w:val="00FD0BA3"/>
    <w:rsid w:val="00FD7276"/>
    <w:rsid w:val="00FE03F7"/>
    <w:rsid w:val="00FE0AFE"/>
    <w:rsid w:val="00FE3BDF"/>
    <w:rsid w:val="00FE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9BF9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065"/>
  </w:style>
  <w:style w:type="paragraph" w:styleId="Heading1">
    <w:name w:val="heading 1"/>
    <w:basedOn w:val="Normal"/>
    <w:next w:val="Normal"/>
    <w:link w:val="Heading1Char"/>
    <w:uiPriority w:val="9"/>
    <w:qFormat/>
    <w:rsid w:val="00D76D76"/>
    <w:pPr>
      <w:outlineLvl w:val="0"/>
    </w:pPr>
    <w:rPr>
      <w:noProof/>
      <w:color w:val="1F497D" w:themeColor="text2"/>
      <w:sz w:val="18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8B69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943146"/>
    <w:rPr>
      <w:i/>
      <w:color w:val="BFBFBF" w:themeColor="background1" w:themeShade="BF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943146"/>
    <w:rPr>
      <w:i/>
      <w:color w:val="BFBFBF" w:themeColor="background1" w:themeShade="BF"/>
      <w:sz w:val="14"/>
    </w:rPr>
  </w:style>
  <w:style w:type="paragraph" w:styleId="Footer">
    <w:name w:val="footer"/>
    <w:basedOn w:val="Normal"/>
    <w:link w:val="FooterChar"/>
    <w:uiPriority w:val="99"/>
    <w:rsid w:val="009B4835"/>
  </w:style>
  <w:style w:type="character" w:customStyle="1" w:styleId="FooterChar">
    <w:name w:val="Footer Char"/>
    <w:basedOn w:val="DefaultParagraphFont"/>
    <w:link w:val="Footer"/>
    <w:uiPriority w:val="99"/>
    <w:rsid w:val="00BE3065"/>
  </w:style>
  <w:style w:type="paragraph" w:styleId="NormalWeb">
    <w:name w:val="Normal (Web)"/>
    <w:basedOn w:val="Normal"/>
    <w:uiPriority w:val="99"/>
    <w:semiHidden/>
    <w:unhideWhenUsed/>
    <w:rsid w:val="001A013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rsid w:val="001A0130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226EE9"/>
    <w:rPr>
      <w:rFonts w:asciiTheme="majorHAnsi" w:eastAsia="Times New Roman" w:hAnsiTheme="majorHAnsi" w:cs="Arial"/>
      <w:i/>
      <w:iCs/>
      <w:kern w:val="24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26EE9"/>
    <w:rPr>
      <w:rFonts w:asciiTheme="majorHAnsi" w:eastAsia="Times New Roman" w:hAnsiTheme="majorHAnsi" w:cs="Arial"/>
      <w:i/>
      <w:iCs/>
      <w:kern w:val="24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76D76"/>
    <w:rPr>
      <w:noProof/>
      <w:color w:val="1F497D" w:themeColor="text2"/>
      <w:sz w:val="18"/>
      <w:szCs w:val="30"/>
    </w:rPr>
  </w:style>
  <w:style w:type="paragraph" w:styleId="Title">
    <w:name w:val="Title"/>
    <w:basedOn w:val="Normal"/>
    <w:next w:val="Normal"/>
    <w:link w:val="TitleChar"/>
    <w:uiPriority w:val="10"/>
    <w:qFormat/>
    <w:rsid w:val="00D76D76"/>
    <w:pPr>
      <w:spacing w:line="56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D76"/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071C9B"/>
    <w:pPr>
      <w:numPr>
        <w:ilvl w:val="1"/>
      </w:numPr>
      <w:spacing w:line="252" w:lineRule="auto"/>
      <w:ind w:left="3542"/>
    </w:pPr>
    <w:rPr>
      <w:rFonts w:eastAsiaTheme="minorEastAsia"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3065"/>
    <w:rPr>
      <w:rFonts w:eastAsiaTheme="minorEastAsia"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ED7BA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6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68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F0F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F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F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F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F36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6926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8B692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B6926"/>
    <w:rPr>
      <w:b/>
      <w:bCs/>
    </w:rPr>
  </w:style>
  <w:style w:type="table" w:styleId="TableGrid">
    <w:name w:val="Table Grid"/>
    <w:basedOn w:val="TableNormal"/>
    <w:uiPriority w:val="39"/>
    <w:rsid w:val="00682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B5678"/>
    <w:pPr>
      <w:widowControl w:val="0"/>
      <w:autoSpaceDE w:val="0"/>
      <w:autoSpaceDN w:val="0"/>
      <w:adjustRightInd w:val="0"/>
    </w:pPr>
    <w:rPr>
      <w:rFonts w:ascii="Lato" w:eastAsiaTheme="minorEastAsia" w:hAnsi="Lato" w:cs="La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B5678"/>
    <w:rPr>
      <w:rFonts w:ascii="Lato" w:eastAsiaTheme="minorEastAsia" w:hAnsi="Lato" w:cs="La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2275">
          <w:marLeft w:val="0"/>
          <w:marRight w:val="0"/>
          <w:marTop w:val="9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7349">
              <w:marLeft w:val="0"/>
              <w:marRight w:val="0"/>
              <w:marTop w:val="30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2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8406">
              <w:marLeft w:val="0"/>
              <w:marRight w:val="0"/>
              <w:marTop w:val="8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3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649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5346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ll\AppData\Roaming\Microsoft\Templates\Client%20intake%20phone%20script%20small%20business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7CCB4AD-C7F2-4A3A-9CC4-C96E7CBDDC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B47FF3-2BCD-4167-A150-16523A982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7AE4F5-6CB2-4352-8E31-197D7F8730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472605-B465-4954-81FC-D4429D3B85B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intake phone script small business</Template>
  <TotalTime>0</TotalTime>
  <Pages>2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2023-02-20T16:09:00Z</dcterms:created>
  <dcterms:modified xsi:type="dcterms:W3CDTF">2023-02-28T18:29:00Z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