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D3B9D" w14:textId="6A1C167E" w:rsidR="005D5081" w:rsidRPr="000A6AF2" w:rsidRDefault="00231568" w:rsidP="00780957">
      <w:pPr>
        <w:pStyle w:val="Quote"/>
        <w:jc w:val="center"/>
        <w:rPr>
          <w:rFonts w:ascii="Times New Roman" w:hAnsi="Times New Roman" w:cs="Times New Roman"/>
          <w:b/>
          <w:bCs/>
          <w:i w:val="0"/>
          <w:iCs w:val="0"/>
        </w:rPr>
      </w:pPr>
      <w:r w:rsidRPr="000A6AF2">
        <w:rPr>
          <w:rFonts w:ascii="Times New Roman" w:hAnsi="Times New Roman" w:cs="Times New Roman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8B00D3" wp14:editId="03D01B23">
                <wp:simplePos x="0" y="0"/>
                <wp:positionH relativeFrom="margin">
                  <wp:posOffset>-19050</wp:posOffset>
                </wp:positionH>
                <wp:positionV relativeFrom="margin">
                  <wp:posOffset>-963295</wp:posOffset>
                </wp:positionV>
                <wp:extent cx="1828800" cy="847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9E65" w14:textId="77777777" w:rsidR="00231568" w:rsidRDefault="00231568" w:rsidP="0023156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0"/>
                              <w:gridCol w:w="1350"/>
                            </w:tblGrid>
                            <w:tr w:rsidR="007773C1" w:rsidRPr="007773C1" w14:paraId="081E76DA" w14:textId="77777777" w:rsidTr="007773C1">
                              <w:trPr>
                                <w:trHeight w:val="349"/>
                              </w:trPr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23F6F6B" w14:textId="77777777" w:rsidR="00231568" w:rsidRPr="007773C1" w:rsidRDefault="00231568">
                                  <w:pPr>
                                    <w:rPr>
                                      <w:color w:val="B8B8B8" w:themeColor="accent6" w:themeTint="99"/>
                                    </w:rPr>
                                  </w:pPr>
                                  <w:r w:rsidRPr="007773C1"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nil"/>
                                    <w:left w:val="nil"/>
                                    <w:bottom w:val="single" w:sz="4" w:space="0" w:color="B8B8B8" w:themeColor="accent6" w:themeTint="99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6A236D6" w14:textId="48E1F083" w:rsidR="00231568" w:rsidRPr="007773C1" w:rsidRDefault="00231568">
                                  <w:pPr>
                                    <w:rPr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773C1" w:rsidRPr="007773C1" w14:paraId="08926ACE" w14:textId="77777777" w:rsidTr="007773C1">
                              <w:trPr>
                                <w:trHeight w:val="349"/>
                              </w:trPr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21E48E5" w14:textId="40E2174C" w:rsidR="004329E9" w:rsidRPr="007773C1" w:rsidRDefault="004329E9">
                                  <w:pPr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  <w:r w:rsidRPr="007773C1"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  <w:t>Client ID: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B8B8B8" w:themeColor="accent6" w:themeTint="99"/>
                                    <w:left w:val="nil"/>
                                    <w:bottom w:val="single" w:sz="4" w:space="0" w:color="B8B8B8" w:themeColor="accent6" w:themeTint="99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EDF537A" w14:textId="77777777" w:rsidR="004329E9" w:rsidRPr="007773C1" w:rsidRDefault="004329E9">
                                  <w:pPr>
                                    <w:rPr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C24B23" w14:textId="77777777" w:rsidR="00231568" w:rsidRDefault="00231568" w:rsidP="002315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B00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-75.85pt;width:2in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" stroked="f">
                <v:textbox>
                  <w:txbxContent>
                    <w:p w14:paraId="49EE9E65" w14:textId="77777777" w:rsidR="00231568" w:rsidRDefault="00231568" w:rsidP="0023156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70"/>
                        <w:gridCol w:w="1350"/>
                      </w:tblGrid>
                      <w:tr w:rsidR="007773C1" w:rsidRPr="007773C1" w14:paraId="081E76DA" w14:textId="77777777" w:rsidTr="007773C1">
                        <w:trPr>
                          <w:trHeight w:val="349"/>
                        </w:trPr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23F6F6B" w14:textId="77777777" w:rsidR="00231568" w:rsidRPr="007773C1" w:rsidRDefault="00231568">
                            <w:pPr>
                              <w:rPr>
                                <w:color w:val="B8B8B8" w:themeColor="accent6" w:themeTint="99"/>
                              </w:rPr>
                            </w:pPr>
                            <w:r w:rsidRPr="007773C1"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nil"/>
                              <w:left w:val="nil"/>
                              <w:bottom w:val="single" w:sz="4" w:space="0" w:color="B8B8B8" w:themeColor="accent6" w:themeTint="99"/>
                              <w:right w:val="nil"/>
                            </w:tcBorders>
                            <w:shd w:val="clear" w:color="auto" w:fill="auto"/>
                          </w:tcPr>
                          <w:p w14:paraId="36A236D6" w14:textId="48E1F083" w:rsidR="00231568" w:rsidRPr="007773C1" w:rsidRDefault="00231568">
                            <w:pPr>
                              <w:rPr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773C1" w:rsidRPr="007773C1" w14:paraId="08926ACE" w14:textId="77777777" w:rsidTr="007773C1">
                        <w:trPr>
                          <w:trHeight w:val="349"/>
                        </w:trPr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21E48E5" w14:textId="40E2174C" w:rsidR="004329E9" w:rsidRPr="007773C1" w:rsidRDefault="004329E9">
                            <w:pPr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  <w:r w:rsidRPr="007773C1"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  <w:t>Client ID: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B8B8B8" w:themeColor="accent6" w:themeTint="99"/>
                              <w:left w:val="nil"/>
                              <w:bottom w:val="single" w:sz="4" w:space="0" w:color="B8B8B8" w:themeColor="accent6" w:themeTint="99"/>
                              <w:right w:val="nil"/>
                            </w:tcBorders>
                            <w:shd w:val="clear" w:color="auto" w:fill="auto"/>
                          </w:tcPr>
                          <w:p w14:paraId="6EDF537A" w14:textId="77777777" w:rsidR="004329E9" w:rsidRPr="007773C1" w:rsidRDefault="004329E9">
                            <w:pPr>
                              <w:rPr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3C24B23" w14:textId="77777777" w:rsidR="00231568" w:rsidRDefault="00231568" w:rsidP="00231568"/>
                  </w:txbxContent>
                </v:textbox>
                <w10:wrap anchorx="margin" anchory="margin"/>
              </v:shape>
            </w:pict>
          </mc:Fallback>
        </mc:AlternateContent>
      </w:r>
    </w:p>
    <w:p w14:paraId="186CA705" w14:textId="77777777" w:rsidR="00031AEB" w:rsidRDefault="00031AEB" w:rsidP="00780957">
      <w:pPr>
        <w:pStyle w:val="Quote"/>
        <w:jc w:val="center"/>
        <w:rPr>
          <w:rFonts w:ascii="Times New Roman" w:hAnsi="Times New Roman" w:cs="Times New Roman"/>
          <w:b/>
          <w:bCs/>
          <w:i w:val="0"/>
          <w:iCs w:val="0"/>
        </w:rPr>
      </w:pPr>
    </w:p>
    <w:p w14:paraId="299A2A3A" w14:textId="1779F933" w:rsidR="004C3A14" w:rsidRPr="000A6AF2" w:rsidRDefault="004C3A14" w:rsidP="004C3A1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tblpX="90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951"/>
        <w:gridCol w:w="939"/>
        <w:gridCol w:w="513"/>
        <w:gridCol w:w="416"/>
        <w:gridCol w:w="61"/>
        <w:gridCol w:w="105"/>
        <w:gridCol w:w="165"/>
        <w:gridCol w:w="180"/>
        <w:gridCol w:w="90"/>
        <w:gridCol w:w="360"/>
        <w:gridCol w:w="458"/>
        <w:gridCol w:w="82"/>
        <w:gridCol w:w="90"/>
        <w:gridCol w:w="260"/>
        <w:gridCol w:w="245"/>
        <w:gridCol w:w="395"/>
        <w:gridCol w:w="6"/>
        <w:gridCol w:w="835"/>
        <w:gridCol w:w="289"/>
        <w:gridCol w:w="251"/>
        <w:gridCol w:w="288"/>
        <w:gridCol w:w="581"/>
        <w:gridCol w:w="1017"/>
        <w:gridCol w:w="153"/>
        <w:gridCol w:w="60"/>
        <w:gridCol w:w="583"/>
        <w:gridCol w:w="1427"/>
      </w:tblGrid>
      <w:tr w:rsidR="007773C1" w:rsidRPr="000A6AF2" w14:paraId="20A3F190" w14:textId="77777777" w:rsidTr="007773C1">
        <w:trPr>
          <w:trHeight w:val="432"/>
        </w:trPr>
        <w:tc>
          <w:tcPr>
            <w:tcW w:w="10800" w:type="dxa"/>
            <w:gridSpan w:val="27"/>
            <w:shd w:val="clear" w:color="auto" w:fill="F2F2F2" w:themeFill="background1" w:themeFillShade="F2"/>
            <w:vAlign w:val="center"/>
          </w:tcPr>
          <w:p w14:paraId="043C8416" w14:textId="00E03C37" w:rsidR="007773C1" w:rsidRPr="007773C1" w:rsidRDefault="007773C1" w:rsidP="007773C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0A6AF2"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PROSPECTIVE NEW CLIENT FORM</w:t>
            </w:r>
            <w:r w:rsidRPr="000A6AF2">
              <w:rPr>
                <w:rFonts w:ascii="Times New Roman" w:hAnsi="Times New Roman" w:cs="Times New Roman"/>
                <w:i w:val="0"/>
                <w:iCs w:val="0"/>
                <w:noProof/>
              </w:rPr>
              <w:t xml:space="preserve"> </w:t>
            </w:r>
          </w:p>
        </w:tc>
      </w:tr>
      <w:tr w:rsidR="001C3ED0" w:rsidRPr="000A6AF2" w14:paraId="2F2A9F9F" w14:textId="77777777" w:rsidTr="004329E9">
        <w:trPr>
          <w:trHeight w:val="432"/>
        </w:trPr>
        <w:tc>
          <w:tcPr>
            <w:tcW w:w="2819" w:type="dxa"/>
            <w:gridSpan w:val="4"/>
            <w:shd w:val="clear" w:color="auto" w:fill="auto"/>
            <w:vAlign w:val="bottom"/>
          </w:tcPr>
          <w:p w14:paraId="1EB707E7" w14:textId="03112AC7" w:rsidR="00682E2C" w:rsidRPr="000A6AF2" w:rsidRDefault="00682E2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Name of firm representative</w:t>
            </w:r>
            <w:r w:rsidR="00B71981" w:rsidRPr="000A6AF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3332" w:type="dxa"/>
            <w:gridSpan w:val="14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6EB6ED7A" w14:textId="697AA6FD" w:rsidR="00682E2C" w:rsidRPr="000A6AF2" w:rsidRDefault="00F629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Haley Bartholow</w:t>
            </w:r>
          </w:p>
        </w:tc>
        <w:tc>
          <w:tcPr>
            <w:tcW w:w="828" w:type="dxa"/>
            <w:gridSpan w:val="3"/>
            <w:shd w:val="clear" w:color="auto" w:fill="auto"/>
            <w:vAlign w:val="bottom"/>
          </w:tcPr>
          <w:p w14:paraId="7AC142E0" w14:textId="60AA63CA" w:rsidR="00682E2C" w:rsidRPr="000A6AF2" w:rsidRDefault="00682E2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Email:</w:t>
            </w:r>
          </w:p>
        </w:tc>
        <w:tc>
          <w:tcPr>
            <w:tcW w:w="3821" w:type="dxa"/>
            <w:gridSpan w:val="6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632F7865" w14:textId="4B9E5F30" w:rsidR="00682E2C" w:rsidRPr="000A6AF2" w:rsidRDefault="00F629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haley@</w:t>
            </w:r>
            <w:r w:rsidR="009B5678" w:rsidRPr="000A6AF2">
              <w:rPr>
                <w:rFonts w:ascii="Times New Roman" w:hAnsi="Times New Roman" w:cs="Times New Roman"/>
                <w:sz w:val="22"/>
                <w:szCs w:val="22"/>
              </w:rPr>
              <w:t>bowdentanner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.com</w:t>
            </w:r>
          </w:p>
        </w:tc>
      </w:tr>
      <w:tr w:rsidR="00231568" w:rsidRPr="000A6AF2" w14:paraId="3286C387" w14:textId="77777777" w:rsidTr="004329E9">
        <w:trPr>
          <w:trHeight w:val="432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12512064" w14:textId="604B15DE" w:rsidR="00231568" w:rsidRPr="000A6AF2" w:rsidRDefault="00231568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Name of </w:t>
            </w:r>
            <w:r w:rsidR="00833C82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axpayer:</w:t>
            </w:r>
          </w:p>
        </w:tc>
        <w:tc>
          <w:tcPr>
            <w:tcW w:w="8397" w:type="dxa"/>
            <w:gridSpan w:val="24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4903D171" w14:textId="559B75AB" w:rsidR="00231568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  <w:bookmarkEnd w:id="0"/>
          </w:p>
        </w:tc>
      </w:tr>
      <w:tr w:rsidR="00231568" w:rsidRPr="000A6AF2" w14:paraId="6D7039A9" w14:textId="77777777" w:rsidTr="004329E9">
        <w:trPr>
          <w:trHeight w:val="432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4B3D234E" w14:textId="0B582717" w:rsidR="00231568" w:rsidRPr="000A6AF2" w:rsidRDefault="00231568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Name of </w:t>
            </w:r>
            <w:r w:rsidR="00833C82"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pouse:</w:t>
            </w:r>
          </w:p>
        </w:tc>
        <w:tc>
          <w:tcPr>
            <w:tcW w:w="8397" w:type="dxa"/>
            <w:gridSpan w:val="24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2DC4AEBC" w14:textId="2A8CD34D" w:rsidR="00231568" w:rsidRPr="000A6AF2" w:rsidRDefault="000B4AC6" w:rsidP="000E50B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16B07CFE" w14:textId="77777777" w:rsidTr="004329E9">
        <w:trPr>
          <w:trHeight w:val="432"/>
        </w:trPr>
        <w:tc>
          <w:tcPr>
            <w:tcW w:w="2985" w:type="dxa"/>
            <w:gridSpan w:val="6"/>
            <w:shd w:val="clear" w:color="auto" w:fill="auto"/>
            <w:vAlign w:val="bottom"/>
          </w:tcPr>
          <w:p w14:paraId="6273EC8E" w14:textId="64DE98E4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How did you hear about us?</w:t>
            </w:r>
          </w:p>
        </w:tc>
        <w:tc>
          <w:tcPr>
            <w:tcW w:w="4575" w:type="dxa"/>
            <w:gridSpan w:val="16"/>
            <w:shd w:val="clear" w:color="auto" w:fill="auto"/>
            <w:vAlign w:val="bottom"/>
          </w:tcPr>
          <w:p w14:paraId="7F1696D8" w14:textId="67BB4AEC" w:rsidR="004329E9" w:rsidRPr="000A6AF2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Ad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Drive/Walk By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Online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Referred by: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</w:t>
            </w:r>
          </w:p>
        </w:tc>
        <w:tc>
          <w:tcPr>
            <w:tcW w:w="324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A5E0DF" w14:textId="5CCDF95B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E96F3A" w:rsidRPr="000A6AF2" w14:paraId="1C5D5FBD" w14:textId="77777777" w:rsidTr="00200588">
        <w:trPr>
          <w:trHeight w:val="432"/>
        </w:trPr>
        <w:tc>
          <w:tcPr>
            <w:tcW w:w="1890" w:type="dxa"/>
            <w:gridSpan w:val="2"/>
            <w:shd w:val="clear" w:color="auto" w:fill="auto"/>
            <w:vAlign w:val="bottom"/>
          </w:tcPr>
          <w:p w14:paraId="5C1F0619" w14:textId="6B2AF151" w:rsidR="00E96F3A" w:rsidRPr="000A6AF2" w:rsidRDefault="00922C5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Mailing </w:t>
            </w:r>
            <w:r w:rsidR="00833C82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ddress:</w:t>
            </w:r>
          </w:p>
        </w:tc>
        <w:tc>
          <w:tcPr>
            <w:tcW w:w="8910" w:type="dxa"/>
            <w:gridSpan w:val="2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39C593" w14:textId="151CEC78" w:rsidR="00E96F3A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E4E39" w:rsidRPr="000A6AF2" w14:paraId="493DB283" w14:textId="77777777" w:rsidTr="004329E9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47B984BA" w14:textId="2272A51F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City:</w:t>
            </w:r>
          </w:p>
        </w:tc>
        <w:tc>
          <w:tcPr>
            <w:tcW w:w="4359" w:type="dxa"/>
            <w:gridSpan w:val="1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ADD216" w14:textId="1EA72967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381" w:type="dxa"/>
            <w:gridSpan w:val="4"/>
            <w:shd w:val="clear" w:color="auto" w:fill="auto"/>
            <w:vAlign w:val="bottom"/>
          </w:tcPr>
          <w:p w14:paraId="36618B55" w14:textId="0A1E0AD1" w:rsidR="00780957" w:rsidRPr="000A6AF2" w:rsidRDefault="00FE0AF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State:</w:t>
            </w:r>
          </w:p>
        </w:tc>
        <w:tc>
          <w:tcPr>
            <w:tcW w:w="2099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2B0096" w14:textId="06F7CE0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583" w:type="dxa"/>
            <w:shd w:val="clear" w:color="auto" w:fill="auto"/>
            <w:vAlign w:val="bottom"/>
          </w:tcPr>
          <w:p w14:paraId="27C269FD" w14:textId="0D411506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Zip: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25B92D" w14:textId="76D6C43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27CA8581" w14:textId="208927A3" w:rsidTr="004329E9">
        <w:trPr>
          <w:trHeight w:val="432"/>
        </w:trPr>
        <w:tc>
          <w:tcPr>
            <w:tcW w:w="3330" w:type="dxa"/>
            <w:gridSpan w:val="8"/>
            <w:shd w:val="clear" w:color="auto" w:fill="auto"/>
            <w:vAlign w:val="bottom"/>
          </w:tcPr>
          <w:p w14:paraId="08E7B1D7" w14:textId="4DC69EC5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Preferred/primary phone number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B9E428C" w14:textId="351CB52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381" w:type="dxa"/>
            <w:gridSpan w:val="4"/>
            <w:shd w:val="clear" w:color="auto" w:fill="auto"/>
            <w:vAlign w:val="bottom"/>
          </w:tcPr>
          <w:p w14:paraId="416BCC9A" w14:textId="73C6C703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E-mail:</w:t>
            </w:r>
          </w:p>
        </w:tc>
        <w:tc>
          <w:tcPr>
            <w:tcW w:w="410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C26444" w14:textId="521CBEF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8D357B" w:rsidRPr="000A6AF2" w14:paraId="341FBEFE" w14:textId="77777777" w:rsidTr="007773C1">
        <w:trPr>
          <w:trHeight w:val="167"/>
        </w:trPr>
        <w:tc>
          <w:tcPr>
            <w:tcW w:w="10800" w:type="dxa"/>
            <w:gridSpan w:val="27"/>
            <w:shd w:val="clear" w:color="auto" w:fill="auto"/>
            <w:vAlign w:val="bottom"/>
          </w:tcPr>
          <w:p w14:paraId="3EE3617D" w14:textId="77777777" w:rsidR="008D357B" w:rsidRPr="000A6AF2" w:rsidRDefault="008D357B" w:rsidP="007773C1">
            <w:pPr>
              <w:pStyle w:val="Quote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73C1" w:rsidRPr="000A6AF2" w14:paraId="16EB5B3C" w14:textId="77777777" w:rsidTr="007773C1">
        <w:trPr>
          <w:trHeight w:val="432"/>
        </w:trPr>
        <w:tc>
          <w:tcPr>
            <w:tcW w:w="10800" w:type="dxa"/>
            <w:gridSpan w:val="27"/>
            <w:shd w:val="clear" w:color="auto" w:fill="F2F2F2" w:themeFill="background1" w:themeFillShade="F2"/>
            <w:vAlign w:val="center"/>
          </w:tcPr>
          <w:p w14:paraId="1C237279" w14:textId="1A073CFC" w:rsidR="007773C1" w:rsidRPr="007773C1" w:rsidRDefault="007773C1" w:rsidP="007773C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QUESTIONNAIRE</w:t>
            </w:r>
          </w:p>
        </w:tc>
      </w:tr>
      <w:tr w:rsidR="006A079D" w:rsidRPr="000A6AF2" w14:paraId="45713488" w14:textId="77777777" w:rsidTr="00933CFD">
        <w:trPr>
          <w:trHeight w:val="432"/>
        </w:trPr>
        <w:tc>
          <w:tcPr>
            <w:tcW w:w="4410" w:type="dxa"/>
            <w:gridSpan w:val="13"/>
            <w:shd w:val="clear" w:color="auto" w:fill="auto"/>
            <w:vAlign w:val="bottom"/>
          </w:tcPr>
          <w:p w14:paraId="768D3787" w14:textId="37DAC49E" w:rsidR="006A079D" w:rsidRPr="000A6AF2" w:rsidRDefault="003F5EFC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A079D" w:rsidRPr="000A6AF2">
              <w:rPr>
                <w:rFonts w:ascii="Times New Roman" w:hAnsi="Times New Roman" w:cs="Times New Roman"/>
                <w:sz w:val="22"/>
                <w:szCs w:val="22"/>
              </w:rPr>
              <w:t>Have you used any of our services before?</w:t>
            </w:r>
          </w:p>
        </w:tc>
        <w:tc>
          <w:tcPr>
            <w:tcW w:w="6390" w:type="dxa"/>
            <w:gridSpan w:val="14"/>
            <w:shd w:val="clear" w:color="auto" w:fill="auto"/>
            <w:vAlign w:val="bottom"/>
          </w:tcPr>
          <w:p w14:paraId="22983D37" w14:textId="77777777" w:rsidR="006A079D" w:rsidRPr="000A6AF2" w:rsidRDefault="006A079D" w:rsidP="006A07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6A079D" w:rsidRPr="000A6AF2" w14:paraId="2F1CB836" w14:textId="77777777" w:rsidTr="00ED4B63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3C80794C" w14:textId="77777777" w:rsidR="006A079D" w:rsidRPr="003F5EFC" w:rsidRDefault="006A079D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F5EFC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BA3F57" w14:textId="77777777" w:rsidR="006A079D" w:rsidRPr="000A6AF2" w:rsidRDefault="006A079D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5289F" w:rsidRPr="000A6AF2" w14:paraId="07086E4F" w14:textId="77777777" w:rsidTr="00933CFD">
        <w:trPr>
          <w:trHeight w:val="432"/>
        </w:trPr>
        <w:tc>
          <w:tcPr>
            <w:tcW w:w="1890" w:type="dxa"/>
            <w:gridSpan w:val="2"/>
            <w:shd w:val="clear" w:color="auto" w:fill="auto"/>
            <w:vAlign w:val="bottom"/>
          </w:tcPr>
          <w:p w14:paraId="53F3F1D8" w14:textId="11C6CF7B" w:rsidR="0075289F" w:rsidRPr="000A6AF2" w:rsidRDefault="003F5EFC" w:rsidP="007528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5289F" w:rsidRPr="000A6AF2">
              <w:rPr>
                <w:rFonts w:ascii="Times New Roman" w:hAnsi="Times New Roman" w:cs="Times New Roman"/>
                <w:sz w:val="22"/>
                <w:szCs w:val="22"/>
              </w:rPr>
              <w:t>Filing Status?</w:t>
            </w:r>
          </w:p>
        </w:tc>
        <w:tc>
          <w:tcPr>
            <w:tcW w:w="8910" w:type="dxa"/>
            <w:gridSpan w:val="25"/>
            <w:shd w:val="clear" w:color="auto" w:fill="auto"/>
            <w:vAlign w:val="bottom"/>
          </w:tcPr>
          <w:p w14:paraId="5091DE42" w14:textId="63ACAD47" w:rsidR="0075289F" w:rsidRPr="000A6AF2" w:rsidRDefault="0075289F" w:rsidP="0075289F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"/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Single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Married Filing Joint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Married Filing Separate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Head of Household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Qualifying Widower</w:t>
            </w:r>
          </w:p>
        </w:tc>
      </w:tr>
      <w:tr w:rsidR="008D357B" w:rsidRPr="000A6AF2" w14:paraId="70A11C82" w14:textId="77777777" w:rsidTr="00933CFD">
        <w:trPr>
          <w:trHeight w:val="432"/>
        </w:trPr>
        <w:tc>
          <w:tcPr>
            <w:tcW w:w="3420" w:type="dxa"/>
            <w:gridSpan w:val="9"/>
            <w:shd w:val="clear" w:color="auto" w:fill="auto"/>
            <w:vAlign w:val="bottom"/>
          </w:tcPr>
          <w:p w14:paraId="03C4E5DC" w14:textId="70A92E38" w:rsidR="008D357B" w:rsidRPr="000A6AF2" w:rsidRDefault="003F5EFC" w:rsidP="008D35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D357B" w:rsidRPr="000A6AF2">
              <w:rPr>
                <w:rFonts w:ascii="Times New Roman" w:hAnsi="Times New Roman" w:cs="Times New Roman"/>
                <w:sz w:val="22"/>
                <w:szCs w:val="22"/>
              </w:rPr>
              <w:t>What is/are your occupation(s)?</w:t>
            </w:r>
          </w:p>
        </w:tc>
        <w:tc>
          <w:tcPr>
            <w:tcW w:w="7380" w:type="dxa"/>
            <w:gridSpan w:val="1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B2E251" w14:textId="5C4607F8" w:rsidR="008D357B" w:rsidRPr="000A6AF2" w:rsidRDefault="008D357B" w:rsidP="008D35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80957" w:rsidRPr="000A6AF2" w14:paraId="4B49EDFB" w14:textId="77777777" w:rsidTr="004329E9">
        <w:trPr>
          <w:trHeight w:val="432"/>
        </w:trPr>
        <w:tc>
          <w:tcPr>
            <w:tcW w:w="4915" w:type="dxa"/>
            <w:gridSpan w:val="15"/>
            <w:shd w:val="clear" w:color="auto" w:fill="auto"/>
            <w:vAlign w:val="bottom"/>
          </w:tcPr>
          <w:p w14:paraId="7747DD19" w14:textId="28A84036" w:rsidR="0078095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Are you single, married, divorced, or widowed?</w:t>
            </w:r>
          </w:p>
        </w:tc>
        <w:tc>
          <w:tcPr>
            <w:tcW w:w="588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D28A4DF" w14:textId="1D9D5B2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A6AF2" w:rsidRPr="000A6AF2" w14:paraId="4D043ED3" w14:textId="77777777" w:rsidTr="004329E9">
        <w:trPr>
          <w:trHeight w:val="432"/>
        </w:trPr>
        <w:tc>
          <w:tcPr>
            <w:tcW w:w="6440" w:type="dxa"/>
            <w:gridSpan w:val="19"/>
            <w:shd w:val="clear" w:color="auto" w:fill="auto"/>
            <w:vAlign w:val="bottom"/>
          </w:tcPr>
          <w:p w14:paraId="7F127181" w14:textId="77777777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married, divorced, or widowed, when?</w:t>
            </w:r>
          </w:p>
        </w:tc>
        <w:tc>
          <w:tcPr>
            <w:tcW w:w="4360" w:type="dxa"/>
            <w:gridSpan w:val="8"/>
            <w:vMerge w:val="restart"/>
            <w:shd w:val="clear" w:color="auto" w:fill="auto"/>
            <w:vAlign w:val="bottom"/>
          </w:tcPr>
          <w:p w14:paraId="57CC2069" w14:textId="42B4731D" w:rsidR="000A6AF2" w:rsidRPr="000A6AF2" w:rsidRDefault="000A6AF2" w:rsidP="00DC3C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A6AF2" w:rsidRPr="000A6AF2" w14:paraId="7D9BB26A" w14:textId="77777777" w:rsidTr="004329E9">
        <w:trPr>
          <w:trHeight w:val="48"/>
        </w:trPr>
        <w:tc>
          <w:tcPr>
            <w:tcW w:w="6440" w:type="dxa"/>
            <w:gridSpan w:val="19"/>
            <w:shd w:val="clear" w:color="auto" w:fill="auto"/>
          </w:tcPr>
          <w:p w14:paraId="65BD92FE" w14:textId="77777777" w:rsidR="000A6AF2" w:rsidRPr="000A6AF2" w:rsidRDefault="000A6AF2" w:rsidP="000E50BE">
            <w:pPr>
              <w:rPr>
                <w:rFonts w:ascii="Times New Roman" w:hAnsi="Times New Roman" w:cs="Times New Roman"/>
                <w:i/>
                <w:iCs/>
              </w:rPr>
            </w:pPr>
            <w:r w:rsidRPr="000A6A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(Please specify the date if your marital status changed during the last </w:t>
            </w:r>
            <w:r w:rsidRPr="000A6AF2">
              <w:rPr>
                <w:rFonts w:ascii="Times New Roman" w:hAnsi="Times New Roman" w:cs="Times New Roman"/>
                <w:i/>
                <w:iCs/>
                <w:sz w:val="18"/>
                <w:szCs w:val="18"/>
                <w:u w:val="single"/>
              </w:rPr>
              <w:t>two</w:t>
            </w:r>
            <w:r w:rsidRPr="000A6A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years).</w:t>
            </w:r>
          </w:p>
        </w:tc>
        <w:tc>
          <w:tcPr>
            <w:tcW w:w="4360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</w:tcPr>
          <w:p w14:paraId="5C31CD3E" w14:textId="7474DFA3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F2" w:rsidRPr="000A6AF2" w14:paraId="4FB9143B" w14:textId="77777777" w:rsidTr="004329E9">
        <w:trPr>
          <w:trHeight w:val="432"/>
        </w:trPr>
        <w:tc>
          <w:tcPr>
            <w:tcW w:w="4670" w:type="dxa"/>
            <w:gridSpan w:val="14"/>
            <w:shd w:val="clear" w:color="auto" w:fill="auto"/>
            <w:vAlign w:val="bottom"/>
          </w:tcPr>
          <w:p w14:paraId="5CC7B92C" w14:textId="3D1FA845" w:rsidR="000A6AF2" w:rsidRPr="000A6AF2" w:rsidRDefault="000A6AF2" w:rsidP="000E50BE">
            <w:pPr>
              <w:rPr>
                <w:rFonts w:ascii="Times New Roman" w:hAnsi="Times New Roman" w:cs="Times New Roman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widowed, do you have the death certificate?</w:t>
            </w:r>
          </w:p>
        </w:tc>
        <w:tc>
          <w:tcPr>
            <w:tcW w:w="1770" w:type="dxa"/>
            <w:gridSpan w:val="5"/>
            <w:shd w:val="clear" w:color="auto" w:fill="auto"/>
            <w:vAlign w:val="bottom"/>
          </w:tcPr>
          <w:p w14:paraId="7517B2BC" w14:textId="6F0C0908" w:rsidR="000A6AF2" w:rsidRPr="000A6AF2" w:rsidRDefault="000A6AF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436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30C9C3" w14:textId="74EE8280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A6AF2" w:rsidRPr="000A6AF2" w14:paraId="2448EA06" w14:textId="77777777" w:rsidTr="004329E9">
        <w:trPr>
          <w:trHeight w:val="432"/>
        </w:trPr>
        <w:tc>
          <w:tcPr>
            <w:tcW w:w="4670" w:type="dxa"/>
            <w:gridSpan w:val="14"/>
            <w:shd w:val="clear" w:color="auto" w:fill="auto"/>
            <w:vAlign w:val="bottom"/>
          </w:tcPr>
          <w:p w14:paraId="05ECD051" w14:textId="21052107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widowed, was the decedents estate probated?</w:t>
            </w:r>
          </w:p>
        </w:tc>
        <w:tc>
          <w:tcPr>
            <w:tcW w:w="1770" w:type="dxa"/>
            <w:gridSpan w:val="5"/>
            <w:shd w:val="clear" w:color="auto" w:fill="auto"/>
            <w:vAlign w:val="bottom"/>
          </w:tcPr>
          <w:p w14:paraId="5FDBE96A" w14:textId="41A2A84F" w:rsidR="000A6AF2" w:rsidRPr="000A6AF2" w:rsidRDefault="000A6AF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436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E0C742" w14:textId="7D1166D3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698E8E81" w14:textId="77777777" w:rsidTr="003F5EFC">
        <w:trPr>
          <w:trHeight w:val="432"/>
        </w:trPr>
        <w:tc>
          <w:tcPr>
            <w:tcW w:w="2880" w:type="dxa"/>
            <w:gridSpan w:val="5"/>
            <w:shd w:val="clear" w:color="auto" w:fill="auto"/>
            <w:vAlign w:val="bottom"/>
          </w:tcPr>
          <w:p w14:paraId="7813BBAC" w14:textId="57F2FD31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Do you have dependents?</w:t>
            </w:r>
          </w:p>
        </w:tc>
        <w:tc>
          <w:tcPr>
            <w:tcW w:w="1530" w:type="dxa"/>
            <w:gridSpan w:val="8"/>
            <w:shd w:val="clear" w:color="auto" w:fill="auto"/>
            <w:vAlign w:val="bottom"/>
          </w:tcPr>
          <w:p w14:paraId="16A6D8B1" w14:textId="2DBA2C4E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051A9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051A9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2030" w:type="dxa"/>
            <w:gridSpan w:val="6"/>
            <w:shd w:val="clear" w:color="auto" w:fill="auto"/>
            <w:vAlign w:val="bottom"/>
          </w:tcPr>
          <w:p w14:paraId="2C00F4B8" w14:textId="0C97E304" w:rsidR="004329E9" w:rsidRPr="000A6AF2" w:rsidRDefault="004329E9" w:rsidP="000E50BE">
            <w:pPr>
              <w:rPr>
                <w:rFonts w:ascii="Times New Roman" w:hAnsi="Times New Roman" w:cs="Times New Roman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many?</w:t>
            </w:r>
          </w:p>
        </w:tc>
        <w:tc>
          <w:tcPr>
            <w:tcW w:w="4360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D3B334" w14:textId="1FA2B673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80957" w:rsidRPr="000A6AF2" w14:paraId="4C32D66B" w14:textId="77777777" w:rsidTr="004329E9">
        <w:trPr>
          <w:trHeight w:val="451"/>
        </w:trPr>
        <w:tc>
          <w:tcPr>
            <w:tcW w:w="4238" w:type="dxa"/>
            <w:gridSpan w:val="11"/>
            <w:shd w:val="clear" w:color="auto" w:fill="auto"/>
            <w:vAlign w:val="bottom"/>
          </w:tcPr>
          <w:p w14:paraId="37B172A8" w14:textId="26EB431C" w:rsidR="00780957" w:rsidRPr="000A6AF2" w:rsidRDefault="007B7BD4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please list their n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ames and DOB(s):</w:t>
            </w:r>
          </w:p>
        </w:tc>
        <w:tc>
          <w:tcPr>
            <w:tcW w:w="6562" w:type="dxa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3AC8B6" w14:textId="403E0EC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0864ED97" w14:textId="77777777" w:rsidTr="004329E9">
        <w:trPr>
          <w:trHeight w:val="432"/>
        </w:trPr>
        <w:tc>
          <w:tcPr>
            <w:tcW w:w="8577" w:type="dxa"/>
            <w:gridSpan w:val="23"/>
            <w:shd w:val="clear" w:color="auto" w:fill="auto"/>
            <w:vAlign w:val="bottom"/>
          </w:tcPr>
          <w:p w14:paraId="602299FA" w14:textId="32CDD351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If divorced with dependents, does the decree specify which party claims the dependents?</w:t>
            </w:r>
          </w:p>
        </w:tc>
        <w:tc>
          <w:tcPr>
            <w:tcW w:w="2223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71C6BEB" w14:textId="6014B059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780957" w:rsidRPr="000A6AF2" w14:paraId="03A8EBA3" w14:textId="77777777" w:rsidTr="004329E9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048AEAFB" w14:textId="2B9B07BF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E1633E" w14:textId="27C8C5B3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44CEF930" w14:textId="77777777" w:rsidTr="003E2352">
        <w:trPr>
          <w:trHeight w:val="432"/>
        </w:trPr>
        <w:tc>
          <w:tcPr>
            <w:tcW w:w="3780" w:type="dxa"/>
            <w:gridSpan w:val="10"/>
            <w:shd w:val="clear" w:color="auto" w:fill="auto"/>
            <w:vAlign w:val="bottom"/>
          </w:tcPr>
          <w:p w14:paraId="3B1E886F" w14:textId="07FD62AF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Are you current on your tax filings?</w:t>
            </w:r>
          </w:p>
        </w:tc>
        <w:tc>
          <w:tcPr>
            <w:tcW w:w="1536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3C2A339" w14:textId="4B6B43AF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3414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037D7B" w14:textId="35D7FC7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If no, specify last </w:t>
            </w:r>
            <w:r w:rsidR="003E2352">
              <w:rPr>
                <w:rFonts w:ascii="Times New Roman" w:hAnsi="Times New Roman" w:cs="Times New Roman"/>
                <w:sz w:val="22"/>
                <w:szCs w:val="22"/>
              </w:rPr>
              <w:t xml:space="preserve">tax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year of filing: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7BA754" w14:textId="5C5537B9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44815647" w14:textId="77777777" w:rsidTr="003F5EFC">
        <w:trPr>
          <w:trHeight w:val="432"/>
        </w:trPr>
        <w:tc>
          <w:tcPr>
            <w:tcW w:w="4320" w:type="dxa"/>
            <w:gridSpan w:val="12"/>
            <w:shd w:val="clear" w:color="auto" w:fill="auto"/>
            <w:vAlign w:val="bottom"/>
          </w:tcPr>
          <w:p w14:paraId="5F4E5F98" w14:textId="5FF75FC4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Who prepared your most recent tax filing?</w:t>
            </w:r>
          </w:p>
        </w:tc>
        <w:tc>
          <w:tcPr>
            <w:tcW w:w="6480" w:type="dxa"/>
            <w:gridSpan w:val="15"/>
            <w:shd w:val="clear" w:color="auto" w:fill="auto"/>
            <w:vAlign w:val="bottom"/>
          </w:tcPr>
          <w:p w14:paraId="3A9D6D92" w14:textId="2908DF1B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CPA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Tax Preparation Company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Self</w:t>
            </w:r>
          </w:p>
        </w:tc>
      </w:tr>
      <w:tr w:rsidR="00780957" w:rsidRPr="000A6AF2" w14:paraId="47D00E6F" w14:textId="77777777" w:rsidTr="003F5EFC">
        <w:trPr>
          <w:trHeight w:val="432"/>
        </w:trPr>
        <w:tc>
          <w:tcPr>
            <w:tcW w:w="3150" w:type="dxa"/>
            <w:gridSpan w:val="7"/>
            <w:shd w:val="clear" w:color="auto" w:fill="auto"/>
            <w:vAlign w:val="bottom"/>
          </w:tcPr>
          <w:p w14:paraId="3B9C7242" w14:textId="0C76105C" w:rsidR="0078095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How may the firm assist you?</w:t>
            </w:r>
          </w:p>
        </w:tc>
        <w:tc>
          <w:tcPr>
            <w:tcW w:w="7650" w:type="dxa"/>
            <w:gridSpan w:val="20"/>
            <w:shd w:val="clear" w:color="auto" w:fill="auto"/>
            <w:vAlign w:val="bottom"/>
          </w:tcPr>
          <w:p w14:paraId="5C732144" w14:textId="5CB832AA" w:rsidR="00780957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Consulting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Small Business Services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Tax Preparation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Other</w:t>
            </w:r>
          </w:p>
        </w:tc>
      </w:tr>
      <w:tr w:rsidR="00780957" w:rsidRPr="000A6AF2" w14:paraId="09FB1C43" w14:textId="1A203F56" w:rsidTr="004329E9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77260E2F" w14:textId="34F9EB7A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2A8A33" w14:textId="6F831B2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</w:tbl>
    <w:p w14:paraId="5DED96F3" w14:textId="77777777" w:rsidR="005D5081" w:rsidRPr="000A6AF2" w:rsidRDefault="00A87C04">
      <w:pPr>
        <w:rPr>
          <w:rFonts w:ascii="Times New Roman" w:hAnsi="Times New Roman" w:cs="Times New Roman"/>
        </w:rPr>
      </w:pPr>
      <w:r w:rsidRPr="000A6AF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010B7" wp14:editId="18EF27EC">
                <wp:simplePos x="0" y="0"/>
                <wp:positionH relativeFrom="column">
                  <wp:posOffset>6229350</wp:posOffset>
                </wp:positionH>
                <wp:positionV relativeFrom="page">
                  <wp:posOffset>9544050</wp:posOffset>
                </wp:positionV>
                <wp:extent cx="825500" cy="3168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C8FC" w14:textId="46B8B324" w:rsidR="00A87C04" w:rsidRDefault="00A87C04"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Page 1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10B7" id="_x0000_s1027" type="#_x0000_t202" style="position:absolute;margin-left:490.5pt;margin-top:751.5pt;width:65pt;height:2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W3+QEAANM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" filled="f" stroked="f">
                <v:textbox>
                  <w:txbxContent>
                    <w:p w14:paraId="03ECC8FC" w14:textId="46B8B324" w:rsidR="00A87C04" w:rsidRDefault="00A87C04"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Page 1 of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5081" w:rsidRPr="000A6AF2">
        <w:rPr>
          <w:rFonts w:ascii="Times New Roman" w:hAnsi="Times New Roman" w:cs="Times New Roman"/>
        </w:rPr>
        <w:br w:type="page"/>
      </w:r>
    </w:p>
    <w:p w14:paraId="60BBE383" w14:textId="23140769" w:rsidR="005D5081" w:rsidRPr="000A6AF2" w:rsidRDefault="005D5081">
      <w:pPr>
        <w:rPr>
          <w:rFonts w:ascii="Times New Roman" w:hAnsi="Times New Roman" w:cs="Times New Roman"/>
        </w:rPr>
      </w:pPr>
    </w:p>
    <w:p w14:paraId="526D136C" w14:textId="3D8EECA1" w:rsidR="005D5081" w:rsidRPr="000A6AF2" w:rsidRDefault="005D5081">
      <w:pPr>
        <w:rPr>
          <w:rFonts w:ascii="Times New Roman" w:hAnsi="Times New Roman" w:cs="Times New Roman"/>
        </w:rPr>
      </w:pPr>
    </w:p>
    <w:p w14:paraId="2F18A086" w14:textId="5ED30BD2" w:rsidR="005D5081" w:rsidRPr="000A6AF2" w:rsidRDefault="005D5081">
      <w:pPr>
        <w:rPr>
          <w:rFonts w:ascii="Times New Roman" w:hAnsi="Times New Roman" w:cs="Times New Roman"/>
        </w:rPr>
      </w:pPr>
    </w:p>
    <w:p w14:paraId="2E60D837" w14:textId="65AB6CF6" w:rsidR="004C3A14" w:rsidRPr="000A6AF2" w:rsidRDefault="004C3A14">
      <w:pPr>
        <w:rPr>
          <w:rFonts w:ascii="Times New Roman" w:hAnsi="Times New Roman" w:cs="Times New Roman"/>
        </w:rPr>
      </w:pPr>
    </w:p>
    <w:p w14:paraId="7C80124C" w14:textId="77777777" w:rsidR="00AC72B0" w:rsidRPr="000A6AF2" w:rsidRDefault="00AC72B0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tblpX="90" w:tblpY="1"/>
        <w:tblOverlap w:val="never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080"/>
        <w:gridCol w:w="90"/>
        <w:gridCol w:w="1620"/>
        <w:gridCol w:w="270"/>
        <w:gridCol w:w="540"/>
        <w:gridCol w:w="180"/>
        <w:gridCol w:w="180"/>
        <w:gridCol w:w="90"/>
        <w:gridCol w:w="180"/>
        <w:gridCol w:w="90"/>
        <w:gridCol w:w="180"/>
        <w:gridCol w:w="450"/>
        <w:gridCol w:w="450"/>
        <w:gridCol w:w="23"/>
        <w:gridCol w:w="247"/>
        <w:gridCol w:w="360"/>
        <w:gridCol w:w="360"/>
        <w:gridCol w:w="90"/>
        <w:gridCol w:w="180"/>
        <w:gridCol w:w="270"/>
        <w:gridCol w:w="1620"/>
        <w:gridCol w:w="450"/>
        <w:gridCol w:w="1710"/>
      </w:tblGrid>
      <w:tr w:rsidR="004928E7" w:rsidRPr="000A6AF2" w14:paraId="102CCFDB" w14:textId="77777777" w:rsidTr="004928E7">
        <w:trPr>
          <w:trHeight w:val="630"/>
        </w:trPr>
        <w:tc>
          <w:tcPr>
            <w:tcW w:w="10710" w:type="dxa"/>
            <w:gridSpan w:val="23"/>
            <w:shd w:val="clear" w:color="auto" w:fill="auto"/>
            <w:vAlign w:val="bottom"/>
          </w:tcPr>
          <w:p w14:paraId="7AE722BE" w14:textId="5E76E198" w:rsidR="004928E7" w:rsidRPr="00C01702" w:rsidRDefault="004928E7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28E7" w:rsidRPr="000A6AF2" w14:paraId="1D881B01" w14:textId="77777777" w:rsidTr="003F5EFC">
        <w:trPr>
          <w:trHeight w:val="427"/>
        </w:trPr>
        <w:tc>
          <w:tcPr>
            <w:tcW w:w="5670" w:type="dxa"/>
            <w:gridSpan w:val="15"/>
            <w:shd w:val="clear" w:color="auto" w:fill="auto"/>
            <w:vAlign w:val="bottom"/>
          </w:tcPr>
          <w:p w14:paraId="7EAA0641" w14:textId="22EEACE4" w:rsidR="004928E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10).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928E7" w:rsidRPr="000A6AF2">
              <w:rPr>
                <w:rFonts w:ascii="Times New Roman" w:hAnsi="Times New Roman" w:cs="Times New Roman"/>
                <w:sz w:val="22"/>
                <w:szCs w:val="22"/>
              </w:rPr>
              <w:t>Do you have income or assets outside the United States?</w:t>
            </w:r>
          </w:p>
        </w:tc>
        <w:tc>
          <w:tcPr>
            <w:tcW w:w="5040" w:type="dxa"/>
            <w:gridSpan w:val="8"/>
            <w:shd w:val="clear" w:color="auto" w:fill="auto"/>
            <w:vAlign w:val="bottom"/>
          </w:tcPr>
          <w:p w14:paraId="476C3708" w14:textId="00292C76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4928E7" w:rsidRPr="000A6AF2" w14:paraId="04B427D3" w14:textId="77777777" w:rsidTr="004928E7">
        <w:trPr>
          <w:trHeight w:val="427"/>
        </w:trPr>
        <w:tc>
          <w:tcPr>
            <w:tcW w:w="1170" w:type="dxa"/>
            <w:gridSpan w:val="2"/>
            <w:shd w:val="clear" w:color="auto" w:fill="auto"/>
            <w:vAlign w:val="bottom"/>
          </w:tcPr>
          <w:p w14:paraId="19A4D388" w14:textId="26B24710" w:rsidR="004928E7" w:rsidRPr="000A6AF2" w:rsidRDefault="004928E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540" w:type="dxa"/>
            <w:gridSpan w:val="2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B79AA3" w14:textId="143A306C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928E7" w:rsidRPr="000A6AF2" w14:paraId="0DDA687E" w14:textId="77777777" w:rsidTr="003F5EFC">
        <w:trPr>
          <w:trHeight w:val="427"/>
        </w:trPr>
        <w:tc>
          <w:tcPr>
            <w:tcW w:w="4950" w:type="dxa"/>
            <w:gridSpan w:val="12"/>
            <w:shd w:val="clear" w:color="auto" w:fill="auto"/>
            <w:vAlign w:val="bottom"/>
          </w:tcPr>
          <w:p w14:paraId="66997CCD" w14:textId="466AF313" w:rsidR="004928E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11).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928E7" w:rsidRPr="000A6AF2">
              <w:rPr>
                <w:rFonts w:ascii="Times New Roman" w:hAnsi="Times New Roman" w:cs="Times New Roman"/>
                <w:sz w:val="22"/>
                <w:szCs w:val="22"/>
              </w:rPr>
              <w:t>Do you itemize or take the standard deduction</w:t>
            </w:r>
            <w:r w:rsidR="004928E7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5760" w:type="dxa"/>
            <w:gridSpan w:val="11"/>
            <w:shd w:val="clear" w:color="auto" w:fill="auto"/>
            <w:vAlign w:val="bottom"/>
          </w:tcPr>
          <w:p w14:paraId="5636C2C2" w14:textId="11B95A51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Itemize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Standard</w:t>
            </w:r>
          </w:p>
        </w:tc>
      </w:tr>
      <w:tr w:rsidR="00C01702" w:rsidRPr="000A6AF2" w14:paraId="7DB4B26A" w14:textId="77777777" w:rsidTr="003F5EFC">
        <w:trPr>
          <w:trHeight w:val="427"/>
        </w:trPr>
        <w:tc>
          <w:tcPr>
            <w:tcW w:w="4320" w:type="dxa"/>
            <w:gridSpan w:val="10"/>
            <w:shd w:val="clear" w:color="auto" w:fill="auto"/>
            <w:vAlign w:val="bottom"/>
          </w:tcPr>
          <w:p w14:paraId="04112E59" w14:textId="357BA8A7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12).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have a Health Savings Account?</w:t>
            </w:r>
          </w:p>
        </w:tc>
        <w:tc>
          <w:tcPr>
            <w:tcW w:w="2610" w:type="dxa"/>
            <w:gridSpan w:val="10"/>
            <w:shd w:val="clear" w:color="auto" w:fill="auto"/>
            <w:vAlign w:val="bottom"/>
          </w:tcPr>
          <w:p w14:paraId="14AF01F3" w14:textId="54F08A36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Other: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8418B6" w14:textId="290B26D5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51C758DC" w14:textId="77777777" w:rsidTr="003F5EFC">
        <w:trPr>
          <w:trHeight w:val="432"/>
        </w:trPr>
        <w:tc>
          <w:tcPr>
            <w:tcW w:w="3960" w:type="dxa"/>
            <w:gridSpan w:val="7"/>
            <w:shd w:val="clear" w:color="auto" w:fill="auto"/>
            <w:vAlign w:val="bottom"/>
          </w:tcPr>
          <w:p w14:paraId="0C1F9722" w14:textId="2C37C382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13).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What type of earnings do you have?</w:t>
            </w:r>
          </w:p>
        </w:tc>
        <w:tc>
          <w:tcPr>
            <w:tcW w:w="2520" w:type="dxa"/>
            <w:gridSpan w:val="11"/>
            <w:shd w:val="clear" w:color="auto" w:fill="auto"/>
            <w:vAlign w:val="bottom"/>
          </w:tcPr>
          <w:p w14:paraId="32F5B883" w14:textId="07DB29C0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Self-Employed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W-2</w:t>
            </w: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49E56AC4" w14:textId="6D578B19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W-2s, how many?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650D98" w14:textId="2BDD94F1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36BC8E28" w14:textId="77777777" w:rsidTr="005C6BA8">
        <w:trPr>
          <w:trHeight w:val="432"/>
        </w:trPr>
        <w:tc>
          <w:tcPr>
            <w:tcW w:w="3960" w:type="dxa"/>
            <w:gridSpan w:val="7"/>
            <w:shd w:val="clear" w:color="auto" w:fill="auto"/>
            <w:vAlign w:val="bottom"/>
          </w:tcPr>
          <w:p w14:paraId="0ECF8956" w14:textId="2083E08B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14).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collect retirement benefits?</w:t>
            </w:r>
          </w:p>
        </w:tc>
        <w:tc>
          <w:tcPr>
            <w:tcW w:w="2520" w:type="dxa"/>
            <w:gridSpan w:val="11"/>
            <w:shd w:val="clear" w:color="auto" w:fill="auto"/>
            <w:vAlign w:val="bottom"/>
          </w:tcPr>
          <w:p w14:paraId="6618F515" w14:textId="6F9CF6DC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Other:</w:t>
            </w:r>
          </w:p>
        </w:tc>
        <w:tc>
          <w:tcPr>
            <w:tcW w:w="423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7F2508" w14:textId="6EA7BA0A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418BE68F" w14:textId="460F69D3" w:rsidTr="001B6720">
        <w:trPr>
          <w:trHeight w:val="432"/>
        </w:trPr>
        <w:tc>
          <w:tcPr>
            <w:tcW w:w="4500" w:type="dxa"/>
            <w:gridSpan w:val="11"/>
            <w:shd w:val="clear" w:color="auto" w:fill="auto"/>
            <w:vAlign w:val="bottom"/>
          </w:tcPr>
          <w:p w14:paraId="5E913E3F" w14:textId="6A877834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many sources do you collect from?</w:t>
            </w:r>
          </w:p>
        </w:tc>
        <w:tc>
          <w:tcPr>
            <w:tcW w:w="6210" w:type="dxa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5BA848" w14:textId="09B69DDC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4D2F2EE0" w14:textId="77777777" w:rsidTr="003F5EFC">
        <w:trPr>
          <w:trHeight w:val="432"/>
        </w:trPr>
        <w:tc>
          <w:tcPr>
            <w:tcW w:w="3780" w:type="dxa"/>
            <w:gridSpan w:val="6"/>
            <w:shd w:val="clear" w:color="auto" w:fill="auto"/>
            <w:vAlign w:val="bottom"/>
          </w:tcPr>
          <w:p w14:paraId="11D873EF" w14:textId="5A49A02C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15).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own any rental properties?</w:t>
            </w:r>
          </w:p>
        </w:tc>
        <w:tc>
          <w:tcPr>
            <w:tcW w:w="1620" w:type="dxa"/>
            <w:gridSpan w:val="7"/>
            <w:shd w:val="clear" w:color="auto" w:fill="auto"/>
            <w:vAlign w:val="bottom"/>
          </w:tcPr>
          <w:p w14:paraId="08E6D4DA" w14:textId="06CEC623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</w:t>
            </w:r>
          </w:p>
        </w:tc>
        <w:tc>
          <w:tcPr>
            <w:tcW w:w="3600" w:type="dxa"/>
            <w:gridSpan w:val="9"/>
            <w:shd w:val="clear" w:color="auto" w:fill="auto"/>
            <w:vAlign w:val="bottom"/>
          </w:tcPr>
          <w:p w14:paraId="1A2F97ED" w14:textId="77777777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many units do you own?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E4521F" w14:textId="0F88105C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FB24C4" w:rsidRPr="000A6AF2" w14:paraId="4EF76FAA" w14:textId="77777777" w:rsidTr="000A6AF2">
        <w:trPr>
          <w:trHeight w:val="432"/>
        </w:trPr>
        <w:tc>
          <w:tcPr>
            <w:tcW w:w="3060" w:type="dxa"/>
            <w:gridSpan w:val="4"/>
            <w:shd w:val="clear" w:color="auto" w:fill="auto"/>
            <w:vAlign w:val="bottom"/>
          </w:tcPr>
          <w:p w14:paraId="7B73B276" w14:textId="4A26D8B7" w:rsidR="00FB24C4" w:rsidRPr="000A6AF2" w:rsidRDefault="00FB24C4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please list address(es):</w:t>
            </w:r>
          </w:p>
        </w:tc>
        <w:tc>
          <w:tcPr>
            <w:tcW w:w="7650" w:type="dxa"/>
            <w:gridSpan w:val="1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368776" w14:textId="71E860E7" w:rsidR="00FB24C4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1C3ED0" w:rsidRPr="000A6AF2" w14:paraId="22E61B55" w14:textId="77777777" w:rsidTr="003F5EFC">
        <w:trPr>
          <w:trHeight w:val="432"/>
        </w:trPr>
        <w:tc>
          <w:tcPr>
            <w:tcW w:w="6030" w:type="dxa"/>
            <w:gridSpan w:val="16"/>
            <w:shd w:val="clear" w:color="auto" w:fill="auto"/>
            <w:vAlign w:val="bottom"/>
          </w:tcPr>
          <w:p w14:paraId="601566AF" w14:textId="398F1D95" w:rsidR="00780957" w:rsidRPr="000A6AF2" w:rsidRDefault="002E6C8D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yes, h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ow do you track income and expenses for the rentals?</w:t>
            </w:r>
          </w:p>
        </w:tc>
        <w:tc>
          <w:tcPr>
            <w:tcW w:w="4680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15D055" w14:textId="7ADA62B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738114D0" w14:textId="77777777" w:rsidTr="003F5EFC">
        <w:trPr>
          <w:trHeight w:val="432"/>
        </w:trPr>
        <w:tc>
          <w:tcPr>
            <w:tcW w:w="6030" w:type="dxa"/>
            <w:gridSpan w:val="16"/>
            <w:shd w:val="clear" w:color="auto" w:fill="auto"/>
            <w:vAlign w:val="bottom"/>
          </w:tcPr>
          <w:p w14:paraId="209FAA0D" w14:textId="688776B5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16).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report farming operations on your income tax return?</w:t>
            </w:r>
          </w:p>
        </w:tc>
        <w:tc>
          <w:tcPr>
            <w:tcW w:w="4680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4B802D" w14:textId="66574EDA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</w:t>
            </w:r>
          </w:p>
        </w:tc>
      </w:tr>
      <w:tr w:rsidR="001C3ED0" w:rsidRPr="000A6AF2" w14:paraId="63C67846" w14:textId="77777777" w:rsidTr="000E50BE">
        <w:trPr>
          <w:trHeight w:val="432"/>
        </w:trPr>
        <w:tc>
          <w:tcPr>
            <w:tcW w:w="3600" w:type="dxa"/>
            <w:gridSpan w:val="5"/>
            <w:shd w:val="clear" w:color="auto" w:fill="auto"/>
            <w:vAlign w:val="bottom"/>
          </w:tcPr>
          <w:p w14:paraId="3C960C3B" w14:textId="56217BB1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what is the principal product?</w:t>
            </w:r>
          </w:p>
        </w:tc>
        <w:tc>
          <w:tcPr>
            <w:tcW w:w="7110" w:type="dxa"/>
            <w:gridSpan w:val="1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968057" w14:textId="27092C58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10AD3116" w14:textId="77777777" w:rsidTr="002E6C8D">
        <w:trPr>
          <w:trHeight w:val="432"/>
        </w:trPr>
        <w:tc>
          <w:tcPr>
            <w:tcW w:w="6660" w:type="dxa"/>
            <w:gridSpan w:val="19"/>
            <w:shd w:val="clear" w:color="auto" w:fill="auto"/>
            <w:vAlign w:val="bottom"/>
          </w:tcPr>
          <w:p w14:paraId="07E4066F" w14:textId="77777777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is it profitable or do we need to consider farm loss limitations?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28AC4D0" w14:textId="1D64B87F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Profitable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Farm Losses</w:t>
            </w:r>
          </w:p>
        </w:tc>
      </w:tr>
      <w:tr w:rsidR="00DB7695" w:rsidRPr="000A6AF2" w14:paraId="739ED920" w14:textId="77777777" w:rsidTr="005C4C2B">
        <w:trPr>
          <w:trHeight w:val="450"/>
        </w:trPr>
        <w:tc>
          <w:tcPr>
            <w:tcW w:w="1080" w:type="dxa"/>
            <w:shd w:val="clear" w:color="auto" w:fill="auto"/>
            <w:vAlign w:val="bottom"/>
          </w:tcPr>
          <w:p w14:paraId="2C94E2D2" w14:textId="6AC33921" w:rsidR="00DB7695" w:rsidRPr="000A6AF2" w:rsidRDefault="00DB769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630" w:type="dxa"/>
            <w:gridSpan w:val="2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C4813E" w14:textId="25F6F22E" w:rsidR="00DB7695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039A4FBE" w14:textId="77777777" w:rsidTr="003F5EFC">
        <w:trPr>
          <w:trHeight w:val="432"/>
        </w:trPr>
        <w:tc>
          <w:tcPr>
            <w:tcW w:w="2790" w:type="dxa"/>
            <w:gridSpan w:val="3"/>
            <w:shd w:val="clear" w:color="auto" w:fill="auto"/>
            <w:vAlign w:val="bottom"/>
          </w:tcPr>
          <w:p w14:paraId="646C7644" w14:textId="532C17FA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17).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own a business?</w:t>
            </w:r>
          </w:p>
        </w:tc>
        <w:tc>
          <w:tcPr>
            <w:tcW w:w="1440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1AEF43D" w14:textId="08BF4113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F86D1A7" w14:textId="35A79844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5310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BE24E5" w14:textId="0DB589C2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1C3ED0" w:rsidRPr="000A6AF2" w14:paraId="59CA0280" w14:textId="77777777" w:rsidTr="000E50BE">
        <w:trPr>
          <w:trHeight w:val="432"/>
        </w:trPr>
        <w:tc>
          <w:tcPr>
            <w:tcW w:w="4500" w:type="dxa"/>
            <w:gridSpan w:val="11"/>
            <w:shd w:val="clear" w:color="auto" w:fill="auto"/>
            <w:vAlign w:val="bottom"/>
          </w:tcPr>
          <w:p w14:paraId="19580814" w14:textId="78726752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long have you been self-employed?</w:t>
            </w:r>
          </w:p>
        </w:tc>
        <w:tc>
          <w:tcPr>
            <w:tcW w:w="6210" w:type="dxa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BEFBAE" w14:textId="0872900D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1C3ED0" w:rsidRPr="000A6AF2" w14:paraId="284B4FAD" w14:textId="77777777" w:rsidTr="000E50BE">
        <w:trPr>
          <w:trHeight w:val="432"/>
        </w:trPr>
        <w:tc>
          <w:tcPr>
            <w:tcW w:w="5423" w:type="dxa"/>
            <w:gridSpan w:val="14"/>
            <w:shd w:val="clear" w:color="auto" w:fill="auto"/>
            <w:vAlign w:val="bottom"/>
          </w:tcPr>
          <w:p w14:paraId="5517CD9B" w14:textId="6705BEE8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do you track your income and expenses?</w:t>
            </w:r>
          </w:p>
        </w:tc>
        <w:tc>
          <w:tcPr>
            <w:tcW w:w="528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D379492" w14:textId="2E0CFB85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0914C850" w14:textId="77777777" w:rsidTr="00933CFD">
        <w:trPr>
          <w:trHeight w:val="432"/>
        </w:trPr>
        <w:tc>
          <w:tcPr>
            <w:tcW w:w="4050" w:type="dxa"/>
            <w:gridSpan w:val="8"/>
            <w:shd w:val="clear" w:color="auto" w:fill="auto"/>
            <w:vAlign w:val="bottom"/>
          </w:tcPr>
          <w:p w14:paraId="1DC1C9ED" w14:textId="77C09573" w:rsidR="00C01702" w:rsidRPr="000A6AF2" w:rsidRDefault="00933CFD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18).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have any gambling earnings?</w:t>
            </w:r>
          </w:p>
        </w:tc>
        <w:tc>
          <w:tcPr>
            <w:tcW w:w="2340" w:type="dxa"/>
            <w:gridSpan w:val="9"/>
            <w:shd w:val="clear" w:color="auto" w:fill="auto"/>
            <w:vAlign w:val="bottom"/>
          </w:tcPr>
          <w:p w14:paraId="6B66CC2C" w14:textId="3DC8EAC7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 Other: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6C3AB4" w14:textId="4319EB04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66D93" w:rsidRPr="000A6AF2" w14:paraId="5D5B2ED1" w14:textId="77777777" w:rsidTr="000E50BE">
        <w:trPr>
          <w:trHeight w:val="432"/>
        </w:trPr>
        <w:tc>
          <w:tcPr>
            <w:tcW w:w="10710" w:type="dxa"/>
            <w:gridSpan w:val="23"/>
            <w:shd w:val="clear" w:color="auto" w:fill="auto"/>
            <w:vAlign w:val="bottom"/>
          </w:tcPr>
          <w:p w14:paraId="3E299C3A" w14:textId="4A1F73DC" w:rsidR="00466D93" w:rsidRPr="000A6AF2" w:rsidRDefault="00933CFD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66D93" w:rsidRPr="000A6AF2">
              <w:rPr>
                <w:rFonts w:ascii="Times New Roman" w:hAnsi="Times New Roman" w:cs="Times New Roman"/>
                <w:sz w:val="22"/>
                <w:szCs w:val="22"/>
              </w:rPr>
              <w:t>Do you have any tax components or specific concerns you would like to discuss further when we meet?</w:t>
            </w:r>
          </w:p>
        </w:tc>
      </w:tr>
      <w:tr w:rsidR="00780957" w:rsidRPr="000A6AF2" w14:paraId="541ADF14" w14:textId="77777777" w:rsidTr="000E50BE">
        <w:trPr>
          <w:trHeight w:val="432"/>
        </w:trPr>
        <w:tc>
          <w:tcPr>
            <w:tcW w:w="10710" w:type="dxa"/>
            <w:gridSpan w:val="2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7C42C8" w14:textId="5459E027" w:rsidR="00D8111C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</w:tbl>
    <w:p w14:paraId="3B1C4DC5" w14:textId="7EB43220" w:rsidR="00370A43" w:rsidRPr="000A6AF2" w:rsidRDefault="00370A43" w:rsidP="005D418D">
      <w:pPr>
        <w:rPr>
          <w:rFonts w:ascii="Times New Roman" w:hAnsi="Times New Roman" w:cs="Times New Roman"/>
        </w:rPr>
      </w:pPr>
    </w:p>
    <w:p w14:paraId="13221F1E" w14:textId="77777777" w:rsidR="006444D5" w:rsidRPr="000A6AF2" w:rsidRDefault="006444D5" w:rsidP="00767DF7">
      <w:pPr>
        <w:jc w:val="center"/>
        <w:rPr>
          <w:rFonts w:ascii="Times New Roman" w:hAnsi="Times New Roman" w:cs="Times New Roman"/>
        </w:rPr>
      </w:pPr>
    </w:p>
    <w:p w14:paraId="3FFBAF6C" w14:textId="0FEE8DE4" w:rsidR="00E97E22" w:rsidRPr="000A6AF2" w:rsidRDefault="00E97E22" w:rsidP="00767DF7">
      <w:pPr>
        <w:jc w:val="center"/>
        <w:rPr>
          <w:rFonts w:ascii="Times New Roman" w:hAnsi="Times New Roman" w:cs="Times New Roman"/>
          <w:sz w:val="22"/>
          <w:szCs w:val="22"/>
        </w:rPr>
      </w:pPr>
      <w:r w:rsidRPr="000A6AF2">
        <w:rPr>
          <w:rFonts w:ascii="Times New Roman" w:hAnsi="Times New Roman" w:cs="Times New Roman"/>
          <w:sz w:val="22"/>
          <w:szCs w:val="22"/>
        </w:rPr>
        <w:t>Bowden</w:t>
      </w:r>
      <w:r w:rsidR="005C4C2B" w:rsidRPr="000A6AF2">
        <w:rPr>
          <w:rFonts w:ascii="Times New Roman" w:hAnsi="Times New Roman" w:cs="Times New Roman"/>
          <w:sz w:val="22"/>
          <w:szCs w:val="22"/>
        </w:rPr>
        <w:t xml:space="preserve"> &amp; Tanner</w:t>
      </w:r>
      <w:r w:rsidRPr="000A6AF2">
        <w:rPr>
          <w:rFonts w:ascii="Times New Roman" w:hAnsi="Times New Roman" w:cs="Times New Roman"/>
          <w:sz w:val="22"/>
          <w:szCs w:val="22"/>
        </w:rPr>
        <w:t xml:space="preserve">, LLC will review the information provided in this form. Upon approval, a fifteen-minute meet and greet </w:t>
      </w:r>
      <w:r w:rsidR="000A7BFF" w:rsidRPr="000A6AF2">
        <w:rPr>
          <w:rFonts w:ascii="Times New Roman" w:hAnsi="Times New Roman" w:cs="Times New Roman"/>
          <w:sz w:val="22"/>
          <w:szCs w:val="22"/>
        </w:rPr>
        <w:t>may</w:t>
      </w:r>
      <w:r w:rsidRPr="000A6AF2">
        <w:rPr>
          <w:rFonts w:ascii="Times New Roman" w:hAnsi="Times New Roman" w:cs="Times New Roman"/>
          <w:sz w:val="22"/>
          <w:szCs w:val="22"/>
        </w:rPr>
        <w:t xml:space="preserve"> be scheduled</w:t>
      </w:r>
      <w:r w:rsidR="000A7BFF" w:rsidRPr="000A6AF2">
        <w:rPr>
          <w:rFonts w:ascii="Times New Roman" w:hAnsi="Times New Roman" w:cs="Times New Roman"/>
          <w:sz w:val="22"/>
          <w:szCs w:val="22"/>
        </w:rPr>
        <w:t xml:space="preserve"> at your request</w:t>
      </w:r>
      <w:r w:rsidRPr="000A6AF2">
        <w:rPr>
          <w:rFonts w:ascii="Times New Roman" w:hAnsi="Times New Roman" w:cs="Times New Roman"/>
          <w:sz w:val="22"/>
          <w:szCs w:val="22"/>
        </w:rPr>
        <w:t>. Longer meetings including consultation time will be charged based on the firm’s standard consultation rate. ($1</w:t>
      </w:r>
      <w:r w:rsidR="004E41CD" w:rsidRPr="000A6AF2">
        <w:rPr>
          <w:rFonts w:ascii="Times New Roman" w:hAnsi="Times New Roman" w:cs="Times New Roman"/>
          <w:sz w:val="22"/>
          <w:szCs w:val="22"/>
        </w:rPr>
        <w:t>95</w:t>
      </w:r>
      <w:r w:rsidRPr="000A6AF2">
        <w:rPr>
          <w:rFonts w:ascii="Times New Roman" w:hAnsi="Times New Roman" w:cs="Times New Roman"/>
          <w:sz w:val="22"/>
          <w:szCs w:val="22"/>
        </w:rPr>
        <w:t>.00 per hour)</w:t>
      </w:r>
    </w:p>
    <w:p w14:paraId="3585A883" w14:textId="77777777" w:rsidR="00E97E22" w:rsidRPr="000A6AF2" w:rsidRDefault="00E97E22" w:rsidP="00682E2C">
      <w:pPr>
        <w:rPr>
          <w:rFonts w:ascii="Times New Roman" w:hAnsi="Times New Roman" w:cs="Times New Roman"/>
        </w:rPr>
      </w:pPr>
    </w:p>
    <w:p w14:paraId="52CBC8A4" w14:textId="29036EEB" w:rsidR="00E97E22" w:rsidRPr="000A6AF2" w:rsidRDefault="00E97E22" w:rsidP="00767DF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A6AF2">
        <w:rPr>
          <w:rFonts w:ascii="Times New Roman" w:hAnsi="Times New Roman" w:cs="Times New Roman"/>
          <w:b/>
          <w:bCs/>
          <w:sz w:val="22"/>
          <w:szCs w:val="22"/>
        </w:rPr>
        <w:t>We ask that you wait to schedule until you have all your documents.</w:t>
      </w:r>
      <w:r w:rsidR="00C1612E" w:rsidRPr="000A6AF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0A6AF2">
        <w:rPr>
          <w:rFonts w:ascii="Times New Roman" w:hAnsi="Times New Roman" w:cs="Times New Roman"/>
          <w:b/>
          <w:bCs/>
          <w:sz w:val="22"/>
          <w:szCs w:val="22"/>
        </w:rPr>
        <w:t>Bring all documents that apply.</w:t>
      </w:r>
    </w:p>
    <w:p w14:paraId="685A0BA9" w14:textId="617E4376" w:rsidR="00383E37" w:rsidRPr="000A6AF2" w:rsidRDefault="00E97E22" w:rsidP="00383E37">
      <w:pPr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0A6AF2">
        <w:rPr>
          <w:rFonts w:ascii="Times New Roman" w:hAnsi="Times New Roman" w:cs="Times New Roman"/>
          <w:sz w:val="22"/>
          <w:szCs w:val="22"/>
          <w:u w:val="single"/>
        </w:rPr>
        <w:t>Documents to bring to the initial meet and greet may include the following:</w:t>
      </w:r>
    </w:p>
    <w:p w14:paraId="208AF434" w14:textId="77777777" w:rsidR="0047713F" w:rsidRPr="000A6AF2" w:rsidRDefault="0047713F" w:rsidP="00EF765A">
      <w:pPr>
        <w:jc w:val="center"/>
        <w:rPr>
          <w:rFonts w:ascii="Times New Roman" w:hAnsi="Times New Roman" w:cs="Times New Roman"/>
          <w:u w:val="single"/>
        </w:rPr>
      </w:pPr>
    </w:p>
    <w:tbl>
      <w:tblPr>
        <w:tblStyle w:val="TableGrid"/>
        <w:tblW w:w="10710" w:type="dxa"/>
        <w:tblInd w:w="85" w:type="dxa"/>
        <w:tblBorders>
          <w:top w:val="single" w:sz="4" w:space="0" w:color="8A8A8A" w:themeColor="accent6"/>
          <w:left w:val="single" w:sz="4" w:space="0" w:color="8A8A8A" w:themeColor="accent6"/>
          <w:bottom w:val="single" w:sz="4" w:space="0" w:color="8A8A8A" w:themeColor="accent6"/>
          <w:right w:val="single" w:sz="4" w:space="0" w:color="8A8A8A" w:themeColor="accent6"/>
          <w:insideH w:val="none" w:sz="0" w:space="0" w:color="auto"/>
          <w:insideV w:val="single" w:sz="4" w:space="0" w:color="8A8A8A" w:themeColor="accent6"/>
        </w:tblBorders>
        <w:tblLook w:val="04A0" w:firstRow="1" w:lastRow="0" w:firstColumn="1" w:lastColumn="0" w:noHBand="0" w:noVBand="1"/>
      </w:tblPr>
      <w:tblGrid>
        <w:gridCol w:w="5135"/>
        <w:gridCol w:w="5575"/>
      </w:tblGrid>
      <w:tr w:rsidR="00EF765A" w:rsidRPr="000A6AF2" w14:paraId="0F882BD6" w14:textId="77777777" w:rsidTr="006A52A5">
        <w:tc>
          <w:tcPr>
            <w:tcW w:w="5135" w:type="dxa"/>
            <w:shd w:val="clear" w:color="auto" w:fill="auto"/>
          </w:tcPr>
          <w:p w14:paraId="530255F5" w14:textId="77777777" w:rsidR="00EF765A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sz w:val="20"/>
                <w:szCs w:val="20"/>
                <w:bdr w:val="none" w:sz="0" w:space="0" w:color="auto" w:frame="1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Photo ID</w:t>
            </w:r>
          </w:p>
          <w:p w14:paraId="018E366D" w14:textId="77777777" w:rsidR="00EF765A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b w:val="0"/>
                <w:bCs w:val="0"/>
                <w:sz w:val="20"/>
                <w:szCs w:val="20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Social Security Cards, Social Security Number verification letters, or Individual Taxpayer</w:t>
            </w:r>
          </w:p>
          <w:p w14:paraId="7C5CCE8C" w14:textId="39620CB4" w:rsidR="00EF765A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sz w:val="20"/>
                <w:szCs w:val="20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Identification Number assignment letters </w:t>
            </w:r>
            <w:r w:rsidRPr="000A6AF2">
              <w:rPr>
                <w:sz w:val="20"/>
                <w:szCs w:val="20"/>
              </w:rPr>
              <w:t>for you, your spouse, and any dependents</w:t>
            </w:r>
          </w:p>
          <w:p w14:paraId="417B0242" w14:textId="77777777" w:rsidR="004C3A14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sz w:val="22"/>
                <w:szCs w:val="22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Birthdates </w:t>
            </w:r>
            <w:r w:rsidRPr="000A6AF2">
              <w:rPr>
                <w:sz w:val="20"/>
                <w:szCs w:val="20"/>
              </w:rPr>
              <w:t xml:space="preserve">for you, your spouse, and dependents on </w:t>
            </w:r>
          </w:p>
          <w:p w14:paraId="3334D27F" w14:textId="6065EE7C" w:rsidR="00EF765A" w:rsidRPr="000A6AF2" w:rsidRDefault="00EF765A" w:rsidP="004C3A14">
            <w:pPr>
              <w:pStyle w:val="ListParagraph"/>
              <w:ind w:left="152"/>
              <w:textAlignment w:val="baseline"/>
              <w:rPr>
                <w:sz w:val="22"/>
                <w:szCs w:val="22"/>
              </w:rPr>
            </w:pPr>
            <w:r w:rsidRPr="000A6AF2">
              <w:rPr>
                <w:sz w:val="20"/>
                <w:szCs w:val="20"/>
              </w:rPr>
              <w:t>the tax return</w:t>
            </w:r>
          </w:p>
        </w:tc>
        <w:tc>
          <w:tcPr>
            <w:tcW w:w="5575" w:type="dxa"/>
            <w:shd w:val="clear" w:color="auto" w:fill="auto"/>
          </w:tcPr>
          <w:p w14:paraId="31CADB02" w14:textId="482C1107" w:rsidR="00EF765A" w:rsidRPr="000A6AF2" w:rsidRDefault="00EF765A" w:rsidP="00D6729E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sz w:val="20"/>
                <w:szCs w:val="20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Bank account and routing number </w:t>
            </w:r>
            <w:r w:rsidRPr="000A6AF2">
              <w:rPr>
                <w:sz w:val="20"/>
                <w:szCs w:val="20"/>
              </w:rPr>
              <w:t>or a voided check for direct deposit of your refund</w:t>
            </w:r>
          </w:p>
          <w:p w14:paraId="4E40B4BE" w14:textId="03EA49AC" w:rsidR="00EF765A" w:rsidRPr="000A6AF2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0A6AF2">
              <w:rPr>
                <w:b/>
                <w:bCs/>
                <w:sz w:val="20"/>
                <w:szCs w:val="20"/>
              </w:rPr>
              <w:t xml:space="preserve">Identity Theft Protection Pin (IP PIN) </w:t>
            </w:r>
            <w:r w:rsidRPr="000A6AF2">
              <w:rPr>
                <w:sz w:val="20"/>
                <w:szCs w:val="20"/>
              </w:rPr>
              <w:t>if applicable</w:t>
            </w:r>
          </w:p>
          <w:p w14:paraId="1BD79BED" w14:textId="77777777" w:rsidR="00EF765A" w:rsidRPr="000A6AF2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0A6AF2">
              <w:rPr>
                <w:b/>
                <w:bCs/>
                <w:sz w:val="20"/>
                <w:szCs w:val="20"/>
              </w:rPr>
              <w:t>Prior year tax return, including depreciation schedules if you have business activities</w:t>
            </w:r>
          </w:p>
          <w:p w14:paraId="0C7C16ED" w14:textId="62E53797" w:rsidR="00EF765A" w:rsidRPr="000A6AF2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sz w:val="22"/>
                <w:szCs w:val="22"/>
              </w:rPr>
            </w:pPr>
            <w:r w:rsidRPr="000A6AF2">
              <w:rPr>
                <w:b/>
                <w:bCs/>
                <w:sz w:val="20"/>
                <w:szCs w:val="20"/>
              </w:rPr>
              <w:t xml:space="preserve">All tax related forms </w:t>
            </w:r>
            <w:r w:rsidRPr="000A6AF2">
              <w:rPr>
                <w:sz w:val="20"/>
                <w:szCs w:val="20"/>
              </w:rPr>
              <w:t>(W-2’s, 1099’s, brokerage 1099’s,</w:t>
            </w:r>
            <w:r w:rsidR="00D6729E" w:rsidRPr="000A6AF2">
              <w:rPr>
                <w:sz w:val="20"/>
                <w:szCs w:val="20"/>
              </w:rPr>
              <w:t xml:space="preserve"> </w:t>
            </w:r>
            <w:r w:rsidRPr="000A6AF2">
              <w:rPr>
                <w:sz w:val="20"/>
                <w:szCs w:val="20"/>
              </w:rPr>
              <w:t>etc.)</w:t>
            </w:r>
          </w:p>
        </w:tc>
      </w:tr>
    </w:tbl>
    <w:p w14:paraId="09844F8C" w14:textId="77777777" w:rsidR="004C3A14" w:rsidRPr="000A6AF2" w:rsidRDefault="004C3A14" w:rsidP="00EF765A">
      <w:pPr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17F2D0E1" w14:textId="1389416A" w:rsidR="005A53E8" w:rsidRPr="000A6AF2" w:rsidRDefault="00A87C04" w:rsidP="00EF765A">
      <w:pPr>
        <w:jc w:val="center"/>
        <w:rPr>
          <w:rFonts w:ascii="Times New Roman" w:hAnsi="Times New Roman" w:cs="Times New Roman"/>
          <w:sz w:val="22"/>
          <w:szCs w:val="22"/>
        </w:rPr>
      </w:pPr>
      <w:r w:rsidRPr="000A6AF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9F34B6" wp14:editId="215EB05A">
                <wp:simplePos x="0" y="0"/>
                <wp:positionH relativeFrom="column">
                  <wp:posOffset>6209665</wp:posOffset>
                </wp:positionH>
                <wp:positionV relativeFrom="page">
                  <wp:posOffset>9582785</wp:posOffset>
                </wp:positionV>
                <wp:extent cx="825500" cy="316865"/>
                <wp:effectExtent l="0" t="0" r="0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FCF8" w14:textId="5D841B0F" w:rsidR="00A87C04" w:rsidRDefault="00A87C04" w:rsidP="00A87C04"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Page 2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34B6" id="_x0000_s1028" type="#_x0000_t202" style="position:absolute;left:0;text-align:left;margin-left:488.95pt;margin-top:754.55pt;width:65pt;height:2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" stroked="f">
                <v:textbox>
                  <w:txbxContent>
                    <w:p w14:paraId="0AF9FCF8" w14:textId="5D841B0F" w:rsidR="00A87C04" w:rsidRDefault="00A87C04" w:rsidP="00A87C04"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Page 2 of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F765A" w:rsidRPr="000A6AF2">
        <w:rPr>
          <w:rFonts w:ascii="Times New Roman" w:hAnsi="Times New Roman" w:cs="Times New Roman"/>
          <w:b/>
          <w:bCs/>
          <w:sz w:val="22"/>
          <w:szCs w:val="22"/>
        </w:rPr>
        <w:t>W</w:t>
      </w:r>
      <w:r w:rsidR="00E97E22" w:rsidRPr="000A6AF2">
        <w:rPr>
          <w:rFonts w:ascii="Times New Roman" w:hAnsi="Times New Roman" w:cs="Times New Roman"/>
          <w:b/>
          <w:bCs/>
          <w:sz w:val="22"/>
          <w:szCs w:val="22"/>
        </w:rPr>
        <w:t>e will be in touch with you soon. Thank you for your interest in our firm!</w:t>
      </w:r>
    </w:p>
    <w:sectPr w:rsidR="005A53E8" w:rsidRPr="000A6AF2" w:rsidSect="000E50BE">
      <w:headerReference w:type="default" r:id="rId11"/>
      <w:footerReference w:type="default" r:id="rId12"/>
      <w:pgSz w:w="12240" w:h="15840" w:code="1"/>
      <w:pgMar w:top="379" w:right="720" w:bottom="720" w:left="720" w:header="360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11FEE" w14:textId="77777777" w:rsidR="00046523" w:rsidRDefault="00046523" w:rsidP="001A0130">
      <w:r>
        <w:separator/>
      </w:r>
    </w:p>
  </w:endnote>
  <w:endnote w:type="continuationSeparator" w:id="0">
    <w:p w14:paraId="3A9775F6" w14:textId="77777777" w:rsidR="00046523" w:rsidRDefault="00046523" w:rsidP="001A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1F8F" w14:textId="640C7815" w:rsidR="009B5678" w:rsidRDefault="009B5678" w:rsidP="009B5678">
    <w:pPr>
      <w:pStyle w:val="BodyText"/>
      <w:kinsoku w:val="0"/>
      <w:overflowPunct w:val="0"/>
      <w:spacing w:before="1"/>
      <w:ind w:left="1800" w:right="1800"/>
      <w:jc w:val="center"/>
      <w:rPr>
        <w:color w:val="002747"/>
        <w:sz w:val="18"/>
        <w:szCs w:val="18"/>
      </w:rPr>
    </w:pPr>
    <w:r>
      <w:rPr>
        <w:color w:val="002747"/>
        <w:sz w:val="18"/>
        <w:szCs w:val="18"/>
      </w:rPr>
      <w:t xml:space="preserve"> P H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O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N E: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8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1 7.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2 7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|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F</w:t>
    </w:r>
    <w:r>
      <w:rPr>
        <w:color w:val="002747"/>
        <w:spacing w:val="-9"/>
        <w:sz w:val="18"/>
        <w:szCs w:val="18"/>
      </w:rPr>
      <w:t xml:space="preserve"> </w:t>
    </w:r>
    <w:r>
      <w:rPr>
        <w:color w:val="002747"/>
        <w:sz w:val="18"/>
        <w:szCs w:val="18"/>
      </w:rPr>
      <w:t>A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X: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8 1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7.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2 7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9. 9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 xml:space="preserve">6 </w:t>
    </w:r>
    <w:r>
      <w:rPr>
        <w:color w:val="002747"/>
        <w:spacing w:val="-10"/>
        <w:sz w:val="18"/>
        <w:szCs w:val="18"/>
      </w:rPr>
      <w:t>6</w:t>
    </w:r>
  </w:p>
  <w:p w14:paraId="1B649EF2" w14:textId="2B1DBD93" w:rsidR="009B5678" w:rsidRDefault="009B5678" w:rsidP="009B5678">
    <w:pPr>
      <w:tabs>
        <w:tab w:val="center" w:pos="5310"/>
        <w:tab w:val="left" w:pos="9720"/>
      </w:tabs>
      <w:spacing w:line="240" w:lineRule="exact"/>
      <w:rPr>
        <w:color w:val="002747"/>
        <w:spacing w:val="-10"/>
        <w:sz w:val="13"/>
        <w:szCs w:val="13"/>
      </w:rPr>
    </w:pPr>
    <w:r>
      <w:rPr>
        <w:color w:val="002747"/>
        <w:sz w:val="13"/>
        <w:szCs w:val="13"/>
      </w:rPr>
      <w:tab/>
      <w:t>1</w:t>
    </w:r>
    <w:r>
      <w:rPr>
        <w:color w:val="002747"/>
        <w:spacing w:val="-2"/>
        <w:sz w:val="13"/>
        <w:szCs w:val="13"/>
      </w:rPr>
      <w:t xml:space="preserve"> </w:t>
    </w:r>
    <w:r>
      <w:rPr>
        <w:color w:val="002747"/>
        <w:sz w:val="13"/>
        <w:szCs w:val="13"/>
      </w:rPr>
      <w:t>2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0 2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S.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M 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 G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A N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S T R E E T,</w:t>
    </w:r>
    <w:r>
      <w:rPr>
        <w:color w:val="002747"/>
        <w:spacing w:val="69"/>
        <w:sz w:val="13"/>
        <w:szCs w:val="13"/>
      </w:rPr>
      <w:t xml:space="preserve"> </w:t>
    </w:r>
    <w:r>
      <w:rPr>
        <w:color w:val="002747"/>
        <w:sz w:val="13"/>
        <w:szCs w:val="13"/>
      </w:rPr>
      <w:t>G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 A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N B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U R</w:t>
    </w:r>
    <w:r>
      <w:rPr>
        <w:color w:val="002747"/>
        <w:spacing w:val="-2"/>
        <w:sz w:val="13"/>
        <w:szCs w:val="13"/>
      </w:rPr>
      <w:t xml:space="preserve"> </w:t>
    </w:r>
    <w:r>
      <w:rPr>
        <w:color w:val="002747"/>
        <w:sz w:val="13"/>
        <w:szCs w:val="13"/>
      </w:rPr>
      <w:t>Y,</w:t>
    </w:r>
    <w:r>
      <w:rPr>
        <w:color w:val="002747"/>
        <w:spacing w:val="66"/>
        <w:sz w:val="13"/>
        <w:szCs w:val="13"/>
      </w:rPr>
      <w:t xml:space="preserve"> </w:t>
    </w:r>
    <w:r>
      <w:rPr>
        <w:color w:val="002747"/>
        <w:sz w:val="13"/>
        <w:szCs w:val="13"/>
      </w:rPr>
      <w:t>T X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7 6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0 4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8</w:t>
    </w:r>
    <w:r>
      <w:rPr>
        <w:color w:val="002747"/>
        <w:spacing w:val="69"/>
        <w:sz w:val="13"/>
        <w:szCs w:val="13"/>
      </w:rPr>
      <w:t xml:space="preserve"> </w:t>
    </w:r>
    <w:r>
      <w:rPr>
        <w:color w:val="002747"/>
        <w:sz w:val="13"/>
        <w:szCs w:val="13"/>
      </w:rPr>
      <w:t>|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B 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W D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E N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T</w:t>
    </w:r>
    <w:r>
      <w:rPr>
        <w:color w:val="002747"/>
        <w:spacing w:val="-3"/>
        <w:sz w:val="13"/>
        <w:szCs w:val="13"/>
      </w:rPr>
      <w:t xml:space="preserve"> </w:t>
    </w:r>
    <w:r>
      <w:rPr>
        <w:color w:val="002747"/>
        <w:sz w:val="13"/>
        <w:szCs w:val="13"/>
      </w:rPr>
      <w:t>A N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N</w:t>
    </w:r>
    <w:r>
      <w:rPr>
        <w:color w:val="002747"/>
        <w:spacing w:val="-6"/>
        <w:sz w:val="13"/>
        <w:szCs w:val="13"/>
      </w:rPr>
      <w:t xml:space="preserve"> </w:t>
    </w:r>
    <w:r>
      <w:rPr>
        <w:color w:val="002747"/>
        <w:sz w:val="13"/>
        <w:szCs w:val="13"/>
      </w:rPr>
      <w:t>E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R.</w:t>
    </w:r>
    <w:r>
      <w:rPr>
        <w:color w:val="002747"/>
        <w:spacing w:val="-1"/>
        <w:sz w:val="13"/>
        <w:szCs w:val="13"/>
      </w:rPr>
      <w:t xml:space="preserve"> </w:t>
    </w:r>
    <w:r>
      <w:rPr>
        <w:color w:val="002747"/>
        <w:sz w:val="13"/>
        <w:szCs w:val="13"/>
      </w:rPr>
      <w:t>C</w:t>
    </w:r>
    <w:r>
      <w:rPr>
        <w:color w:val="002747"/>
        <w:spacing w:val="-1"/>
        <w:sz w:val="13"/>
        <w:szCs w:val="13"/>
      </w:rPr>
      <w:t xml:space="preserve"> </w:t>
    </w:r>
    <w:r>
      <w:rPr>
        <w:color w:val="002747"/>
        <w:sz w:val="13"/>
        <w:szCs w:val="13"/>
      </w:rPr>
      <w:t>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pacing w:val="-10"/>
        <w:sz w:val="13"/>
        <w:szCs w:val="13"/>
      </w:rPr>
      <w:t>M</w:t>
    </w:r>
    <w:r>
      <w:rPr>
        <w:color w:val="002747"/>
        <w:spacing w:val="-10"/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7C016" w14:textId="77777777" w:rsidR="00046523" w:rsidRDefault="00046523" w:rsidP="001A0130">
      <w:r>
        <w:separator/>
      </w:r>
    </w:p>
  </w:footnote>
  <w:footnote w:type="continuationSeparator" w:id="0">
    <w:p w14:paraId="4D8F58C9" w14:textId="77777777" w:rsidR="00046523" w:rsidRDefault="00046523" w:rsidP="001A0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A7F1" w14:textId="182F7707" w:rsidR="009B5678" w:rsidRDefault="009B5678" w:rsidP="0094188D">
    <w:pPr>
      <w:pStyle w:val="Header"/>
      <w:jc w:val="center"/>
    </w:pPr>
  </w:p>
  <w:p w14:paraId="6FF60B80" w14:textId="77777777" w:rsidR="00031AEB" w:rsidRDefault="00031AEB" w:rsidP="0094188D">
    <w:pPr>
      <w:pStyle w:val="Header"/>
      <w:jc w:val="center"/>
    </w:pPr>
  </w:p>
  <w:p w14:paraId="74212240" w14:textId="77777777" w:rsidR="009B5678" w:rsidRDefault="009B5678" w:rsidP="0094188D">
    <w:pPr>
      <w:pStyle w:val="Header"/>
      <w:jc w:val="center"/>
    </w:pPr>
  </w:p>
  <w:p w14:paraId="2F181254" w14:textId="52BE932E" w:rsidR="00416941" w:rsidRDefault="00416941" w:rsidP="0094188D">
    <w:pPr>
      <w:pStyle w:val="Header"/>
      <w:jc w:val="center"/>
    </w:pPr>
    <w:r>
      <w:rPr>
        <w:noProof/>
      </w:rPr>
      <w:drawing>
        <wp:inline distT="0" distB="0" distL="0" distR="0" wp14:anchorId="387AC55D" wp14:editId="49F6F0DD">
          <wp:extent cx="3011422" cy="72421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" r="350"/>
                  <a:stretch>
                    <a:fillRect/>
                  </a:stretch>
                </pic:blipFill>
                <pic:spPr bwMode="auto">
                  <a:xfrm>
                    <a:off x="0" y="0"/>
                    <a:ext cx="3072541" cy="738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33FC8"/>
    <w:multiLevelType w:val="multilevel"/>
    <w:tmpl w:val="2DB8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483100"/>
    <w:multiLevelType w:val="hybridMultilevel"/>
    <w:tmpl w:val="20C8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80256"/>
    <w:multiLevelType w:val="hybridMultilevel"/>
    <w:tmpl w:val="A3CC7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F772C"/>
    <w:multiLevelType w:val="multilevel"/>
    <w:tmpl w:val="298C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225D49"/>
    <w:multiLevelType w:val="multilevel"/>
    <w:tmpl w:val="0E0C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8E3142"/>
    <w:multiLevelType w:val="multilevel"/>
    <w:tmpl w:val="BEAC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732BD7"/>
    <w:multiLevelType w:val="multilevel"/>
    <w:tmpl w:val="1122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BD1F26"/>
    <w:multiLevelType w:val="multilevel"/>
    <w:tmpl w:val="750E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7C6AFB"/>
    <w:multiLevelType w:val="hybridMultilevel"/>
    <w:tmpl w:val="DC22853E"/>
    <w:lvl w:ilvl="0" w:tplc="1A6A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9447BB"/>
    <w:multiLevelType w:val="multilevel"/>
    <w:tmpl w:val="1188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6129382">
    <w:abstractNumId w:val="8"/>
  </w:num>
  <w:num w:numId="2" w16cid:durableId="1618874884">
    <w:abstractNumId w:val="7"/>
  </w:num>
  <w:num w:numId="3" w16cid:durableId="1984579687">
    <w:abstractNumId w:val="4"/>
  </w:num>
  <w:num w:numId="4" w16cid:durableId="1452095713">
    <w:abstractNumId w:val="3"/>
  </w:num>
  <w:num w:numId="5" w16cid:durableId="340158967">
    <w:abstractNumId w:val="9"/>
  </w:num>
  <w:num w:numId="6" w16cid:durableId="913201291">
    <w:abstractNumId w:val="6"/>
  </w:num>
  <w:num w:numId="7" w16cid:durableId="2021470842">
    <w:abstractNumId w:val="0"/>
  </w:num>
  <w:num w:numId="8" w16cid:durableId="367485110">
    <w:abstractNumId w:val="5"/>
  </w:num>
  <w:num w:numId="9" w16cid:durableId="1425565188">
    <w:abstractNumId w:val="2"/>
  </w:num>
  <w:num w:numId="10" w16cid:durableId="808593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proofState w:spelling="clean" w:grammar="clean"/>
  <w:attachedTemplate r:id="rId1"/>
  <w:stylePaneSortMethod w:val="0000"/>
  <w:documentProtection w:edit="forms" w:formatting="1" w:enforcement="1" w:cryptProviderType="rsaAES" w:cryptAlgorithmClass="hash" w:cryptAlgorithmType="typeAny" w:cryptAlgorithmSid="14" w:cryptSpinCount="100000" w:hash="Ho9h74+qh8UAYqm9/H88ZpnfV7CcsuC46WalOF8okKYKN6nQ3SDyUJZ+/IOqt+Y0d++LwQgihykLjlQKqlqRaw==" w:salt="+eNxqm3CkIohfIiBONKM7w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YYGtQBZoIKsLQAAAA=="/>
  </w:docVars>
  <w:rsids>
    <w:rsidRoot w:val="00303CE2"/>
    <w:rsid w:val="00011698"/>
    <w:rsid w:val="00031AEB"/>
    <w:rsid w:val="00033DDE"/>
    <w:rsid w:val="00041635"/>
    <w:rsid w:val="00046523"/>
    <w:rsid w:val="0004666A"/>
    <w:rsid w:val="00050D6A"/>
    <w:rsid w:val="0006314B"/>
    <w:rsid w:val="00071C9B"/>
    <w:rsid w:val="0008087D"/>
    <w:rsid w:val="000A6AF2"/>
    <w:rsid w:val="000A7BFF"/>
    <w:rsid w:val="000B0BAC"/>
    <w:rsid w:val="000B4AC6"/>
    <w:rsid w:val="000B534B"/>
    <w:rsid w:val="000B7D73"/>
    <w:rsid w:val="000D22BF"/>
    <w:rsid w:val="000E50BE"/>
    <w:rsid w:val="000F5F00"/>
    <w:rsid w:val="000F6C3F"/>
    <w:rsid w:val="00105AD7"/>
    <w:rsid w:val="00110310"/>
    <w:rsid w:val="001161A1"/>
    <w:rsid w:val="0014341F"/>
    <w:rsid w:val="00155A5D"/>
    <w:rsid w:val="00171CDC"/>
    <w:rsid w:val="001757AF"/>
    <w:rsid w:val="001812D4"/>
    <w:rsid w:val="00192CA3"/>
    <w:rsid w:val="001A0130"/>
    <w:rsid w:val="001A0EEB"/>
    <w:rsid w:val="001A5010"/>
    <w:rsid w:val="001C3ED0"/>
    <w:rsid w:val="001D06B8"/>
    <w:rsid w:val="001D371B"/>
    <w:rsid w:val="001D4C59"/>
    <w:rsid w:val="001E70F5"/>
    <w:rsid w:val="001F3C8A"/>
    <w:rsid w:val="00200588"/>
    <w:rsid w:val="00212156"/>
    <w:rsid w:val="0021282D"/>
    <w:rsid w:val="00226EE9"/>
    <w:rsid w:val="00231568"/>
    <w:rsid w:val="00233B37"/>
    <w:rsid w:val="002361FF"/>
    <w:rsid w:val="00263517"/>
    <w:rsid w:val="00267116"/>
    <w:rsid w:val="00297A3F"/>
    <w:rsid w:val="002A533C"/>
    <w:rsid w:val="002B6D0D"/>
    <w:rsid w:val="002D16E1"/>
    <w:rsid w:val="002D7067"/>
    <w:rsid w:val="002E6C8D"/>
    <w:rsid w:val="002E7658"/>
    <w:rsid w:val="002F0F36"/>
    <w:rsid w:val="0030100D"/>
    <w:rsid w:val="00303CE2"/>
    <w:rsid w:val="00303D02"/>
    <w:rsid w:val="003260A5"/>
    <w:rsid w:val="003501C8"/>
    <w:rsid w:val="00352B82"/>
    <w:rsid w:val="003705B1"/>
    <w:rsid w:val="00370A43"/>
    <w:rsid w:val="00371A47"/>
    <w:rsid w:val="00375AF9"/>
    <w:rsid w:val="00376DB8"/>
    <w:rsid w:val="003770B6"/>
    <w:rsid w:val="00383E37"/>
    <w:rsid w:val="00387922"/>
    <w:rsid w:val="0039410F"/>
    <w:rsid w:val="003944A0"/>
    <w:rsid w:val="003A0754"/>
    <w:rsid w:val="003A6179"/>
    <w:rsid w:val="003B4194"/>
    <w:rsid w:val="003C4AE8"/>
    <w:rsid w:val="003C6F35"/>
    <w:rsid w:val="003D5421"/>
    <w:rsid w:val="003D644E"/>
    <w:rsid w:val="003E2352"/>
    <w:rsid w:val="003F5EFC"/>
    <w:rsid w:val="003F68D5"/>
    <w:rsid w:val="00402433"/>
    <w:rsid w:val="00410A84"/>
    <w:rsid w:val="00416941"/>
    <w:rsid w:val="00430664"/>
    <w:rsid w:val="00432803"/>
    <w:rsid w:val="004329E9"/>
    <w:rsid w:val="00456813"/>
    <w:rsid w:val="00466D93"/>
    <w:rsid w:val="0047713F"/>
    <w:rsid w:val="00483F88"/>
    <w:rsid w:val="004928E7"/>
    <w:rsid w:val="004B209F"/>
    <w:rsid w:val="004B278C"/>
    <w:rsid w:val="004B30D4"/>
    <w:rsid w:val="004B544C"/>
    <w:rsid w:val="004C0757"/>
    <w:rsid w:val="004C3A14"/>
    <w:rsid w:val="004D42A7"/>
    <w:rsid w:val="004E41CD"/>
    <w:rsid w:val="004F1826"/>
    <w:rsid w:val="004F41B6"/>
    <w:rsid w:val="004F48BD"/>
    <w:rsid w:val="0052043A"/>
    <w:rsid w:val="00537722"/>
    <w:rsid w:val="00544E4C"/>
    <w:rsid w:val="005626E1"/>
    <w:rsid w:val="00566A38"/>
    <w:rsid w:val="005810A1"/>
    <w:rsid w:val="005848EB"/>
    <w:rsid w:val="0059198F"/>
    <w:rsid w:val="005961F3"/>
    <w:rsid w:val="005A20B8"/>
    <w:rsid w:val="005A53E8"/>
    <w:rsid w:val="005B0D52"/>
    <w:rsid w:val="005C4C2B"/>
    <w:rsid w:val="005C6BA8"/>
    <w:rsid w:val="005D418D"/>
    <w:rsid w:val="005D5081"/>
    <w:rsid w:val="005E18EE"/>
    <w:rsid w:val="005E5F0A"/>
    <w:rsid w:val="005E6FA8"/>
    <w:rsid w:val="005F2735"/>
    <w:rsid w:val="005F35DA"/>
    <w:rsid w:val="005F400B"/>
    <w:rsid w:val="00611DCC"/>
    <w:rsid w:val="00640890"/>
    <w:rsid w:val="006444D5"/>
    <w:rsid w:val="00660498"/>
    <w:rsid w:val="006662D2"/>
    <w:rsid w:val="00667F8C"/>
    <w:rsid w:val="00676A61"/>
    <w:rsid w:val="00677857"/>
    <w:rsid w:val="00682E2C"/>
    <w:rsid w:val="006845D1"/>
    <w:rsid w:val="00685C67"/>
    <w:rsid w:val="00690604"/>
    <w:rsid w:val="00694B20"/>
    <w:rsid w:val="00697B63"/>
    <w:rsid w:val="006A079D"/>
    <w:rsid w:val="006A52A5"/>
    <w:rsid w:val="006B1F2D"/>
    <w:rsid w:val="006B3519"/>
    <w:rsid w:val="006D580C"/>
    <w:rsid w:val="006E1680"/>
    <w:rsid w:val="006E1C33"/>
    <w:rsid w:val="006E3EB8"/>
    <w:rsid w:val="006F17D1"/>
    <w:rsid w:val="00701EAB"/>
    <w:rsid w:val="00703427"/>
    <w:rsid w:val="00705DA6"/>
    <w:rsid w:val="00710D3F"/>
    <w:rsid w:val="0071654B"/>
    <w:rsid w:val="007222F4"/>
    <w:rsid w:val="00725EE3"/>
    <w:rsid w:val="00736680"/>
    <w:rsid w:val="0074671C"/>
    <w:rsid w:val="00747173"/>
    <w:rsid w:val="0075289F"/>
    <w:rsid w:val="00763F08"/>
    <w:rsid w:val="00767DF7"/>
    <w:rsid w:val="007718C6"/>
    <w:rsid w:val="007773C1"/>
    <w:rsid w:val="00780957"/>
    <w:rsid w:val="00786AC2"/>
    <w:rsid w:val="007972D4"/>
    <w:rsid w:val="007B50B7"/>
    <w:rsid w:val="007B73A6"/>
    <w:rsid w:val="007B7BD4"/>
    <w:rsid w:val="007D1772"/>
    <w:rsid w:val="007D442C"/>
    <w:rsid w:val="007F16F3"/>
    <w:rsid w:val="008045C5"/>
    <w:rsid w:val="008051A9"/>
    <w:rsid w:val="00826045"/>
    <w:rsid w:val="00833C82"/>
    <w:rsid w:val="0083557E"/>
    <w:rsid w:val="00835F7E"/>
    <w:rsid w:val="00855DAB"/>
    <w:rsid w:val="00866BB6"/>
    <w:rsid w:val="0087077F"/>
    <w:rsid w:val="00881E27"/>
    <w:rsid w:val="008B2878"/>
    <w:rsid w:val="008B623B"/>
    <w:rsid w:val="008B6926"/>
    <w:rsid w:val="008C1556"/>
    <w:rsid w:val="008D08BA"/>
    <w:rsid w:val="008D204B"/>
    <w:rsid w:val="008D2695"/>
    <w:rsid w:val="008D273D"/>
    <w:rsid w:val="008D357B"/>
    <w:rsid w:val="008E2753"/>
    <w:rsid w:val="00917B2A"/>
    <w:rsid w:val="00922C55"/>
    <w:rsid w:val="00923C4C"/>
    <w:rsid w:val="0093029C"/>
    <w:rsid w:val="00933CFD"/>
    <w:rsid w:val="00941009"/>
    <w:rsid w:val="0094188D"/>
    <w:rsid w:val="00943146"/>
    <w:rsid w:val="0094424E"/>
    <w:rsid w:val="0094691E"/>
    <w:rsid w:val="00964A8C"/>
    <w:rsid w:val="00972F49"/>
    <w:rsid w:val="00973577"/>
    <w:rsid w:val="00976C6F"/>
    <w:rsid w:val="00982F8B"/>
    <w:rsid w:val="00985525"/>
    <w:rsid w:val="00985B11"/>
    <w:rsid w:val="00987755"/>
    <w:rsid w:val="00991D05"/>
    <w:rsid w:val="00995B7C"/>
    <w:rsid w:val="009A3EAB"/>
    <w:rsid w:val="009B4469"/>
    <w:rsid w:val="009B4835"/>
    <w:rsid w:val="009B5678"/>
    <w:rsid w:val="009D5E70"/>
    <w:rsid w:val="009E218D"/>
    <w:rsid w:val="009E70CA"/>
    <w:rsid w:val="009F3217"/>
    <w:rsid w:val="009F6294"/>
    <w:rsid w:val="009F7AFB"/>
    <w:rsid w:val="00A03619"/>
    <w:rsid w:val="00A157E5"/>
    <w:rsid w:val="00A16F45"/>
    <w:rsid w:val="00A216FF"/>
    <w:rsid w:val="00A21F5E"/>
    <w:rsid w:val="00A4128A"/>
    <w:rsid w:val="00A500CB"/>
    <w:rsid w:val="00A51585"/>
    <w:rsid w:val="00A5525F"/>
    <w:rsid w:val="00A65FE7"/>
    <w:rsid w:val="00A847AD"/>
    <w:rsid w:val="00A87C04"/>
    <w:rsid w:val="00AC72B0"/>
    <w:rsid w:val="00AD5086"/>
    <w:rsid w:val="00AF0AB9"/>
    <w:rsid w:val="00B00637"/>
    <w:rsid w:val="00B24AB5"/>
    <w:rsid w:val="00B26803"/>
    <w:rsid w:val="00B33C31"/>
    <w:rsid w:val="00B4276C"/>
    <w:rsid w:val="00B44DC0"/>
    <w:rsid w:val="00B6413A"/>
    <w:rsid w:val="00B71981"/>
    <w:rsid w:val="00B7541B"/>
    <w:rsid w:val="00B81135"/>
    <w:rsid w:val="00B91B54"/>
    <w:rsid w:val="00BA1502"/>
    <w:rsid w:val="00BB34D3"/>
    <w:rsid w:val="00BC50A9"/>
    <w:rsid w:val="00BD0C9F"/>
    <w:rsid w:val="00BD2198"/>
    <w:rsid w:val="00BD6F22"/>
    <w:rsid w:val="00BD7B57"/>
    <w:rsid w:val="00BD7CF7"/>
    <w:rsid w:val="00BE3065"/>
    <w:rsid w:val="00C01702"/>
    <w:rsid w:val="00C10795"/>
    <w:rsid w:val="00C1431C"/>
    <w:rsid w:val="00C145ED"/>
    <w:rsid w:val="00C15EA2"/>
    <w:rsid w:val="00C1612E"/>
    <w:rsid w:val="00C25D60"/>
    <w:rsid w:val="00C26C0F"/>
    <w:rsid w:val="00C371E2"/>
    <w:rsid w:val="00C550F6"/>
    <w:rsid w:val="00C71AB9"/>
    <w:rsid w:val="00C741D1"/>
    <w:rsid w:val="00C75E6C"/>
    <w:rsid w:val="00CA1441"/>
    <w:rsid w:val="00CB301F"/>
    <w:rsid w:val="00CC703D"/>
    <w:rsid w:val="00CD2F5B"/>
    <w:rsid w:val="00CD39E6"/>
    <w:rsid w:val="00CD5B0D"/>
    <w:rsid w:val="00CE01E5"/>
    <w:rsid w:val="00CE0598"/>
    <w:rsid w:val="00CE0599"/>
    <w:rsid w:val="00CE4E39"/>
    <w:rsid w:val="00D019FB"/>
    <w:rsid w:val="00D0459F"/>
    <w:rsid w:val="00D23801"/>
    <w:rsid w:val="00D24661"/>
    <w:rsid w:val="00D26345"/>
    <w:rsid w:val="00D46FA2"/>
    <w:rsid w:val="00D502F1"/>
    <w:rsid w:val="00D56FD1"/>
    <w:rsid w:val="00D61374"/>
    <w:rsid w:val="00D6729E"/>
    <w:rsid w:val="00D70741"/>
    <w:rsid w:val="00D708FA"/>
    <w:rsid w:val="00D76D76"/>
    <w:rsid w:val="00D8111C"/>
    <w:rsid w:val="00D81432"/>
    <w:rsid w:val="00DB1C06"/>
    <w:rsid w:val="00DB352A"/>
    <w:rsid w:val="00DB6C86"/>
    <w:rsid w:val="00DB7695"/>
    <w:rsid w:val="00DC6723"/>
    <w:rsid w:val="00DD4488"/>
    <w:rsid w:val="00DD5A99"/>
    <w:rsid w:val="00DE0099"/>
    <w:rsid w:val="00DE1A88"/>
    <w:rsid w:val="00DE791A"/>
    <w:rsid w:val="00DF76A5"/>
    <w:rsid w:val="00E01987"/>
    <w:rsid w:val="00E22CB6"/>
    <w:rsid w:val="00E30293"/>
    <w:rsid w:val="00E3083C"/>
    <w:rsid w:val="00E3289D"/>
    <w:rsid w:val="00E413DD"/>
    <w:rsid w:val="00E427C0"/>
    <w:rsid w:val="00E56071"/>
    <w:rsid w:val="00E64B0E"/>
    <w:rsid w:val="00E758D7"/>
    <w:rsid w:val="00E93360"/>
    <w:rsid w:val="00E948FF"/>
    <w:rsid w:val="00E96F3A"/>
    <w:rsid w:val="00E97E22"/>
    <w:rsid w:val="00EA1A78"/>
    <w:rsid w:val="00EA701F"/>
    <w:rsid w:val="00EC089B"/>
    <w:rsid w:val="00ED1A5C"/>
    <w:rsid w:val="00ED5A6B"/>
    <w:rsid w:val="00ED7BA0"/>
    <w:rsid w:val="00EE477A"/>
    <w:rsid w:val="00EF765A"/>
    <w:rsid w:val="00F07822"/>
    <w:rsid w:val="00F1018F"/>
    <w:rsid w:val="00F15D10"/>
    <w:rsid w:val="00F203E0"/>
    <w:rsid w:val="00F22B97"/>
    <w:rsid w:val="00F44389"/>
    <w:rsid w:val="00F62709"/>
    <w:rsid w:val="00F629C6"/>
    <w:rsid w:val="00F70C92"/>
    <w:rsid w:val="00FA25C8"/>
    <w:rsid w:val="00FA5193"/>
    <w:rsid w:val="00FA6B87"/>
    <w:rsid w:val="00FB24C4"/>
    <w:rsid w:val="00FB5EBB"/>
    <w:rsid w:val="00FC2BE3"/>
    <w:rsid w:val="00FD0372"/>
    <w:rsid w:val="00FD0BA3"/>
    <w:rsid w:val="00FD7276"/>
    <w:rsid w:val="00FE03F7"/>
    <w:rsid w:val="00FE0AFE"/>
    <w:rsid w:val="00FE3BDF"/>
    <w:rsid w:val="00FE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9BF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065"/>
  </w:style>
  <w:style w:type="paragraph" w:styleId="Heading1">
    <w:name w:val="heading 1"/>
    <w:basedOn w:val="Normal"/>
    <w:next w:val="Normal"/>
    <w:link w:val="Heading1Char"/>
    <w:uiPriority w:val="9"/>
    <w:qFormat/>
    <w:rsid w:val="00D76D76"/>
    <w:pPr>
      <w:outlineLvl w:val="0"/>
    </w:pPr>
    <w:rPr>
      <w:noProof/>
      <w:color w:val="1F497D" w:themeColor="text2"/>
      <w:sz w:val="18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8B69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943146"/>
    <w:rPr>
      <w:i/>
      <w:color w:val="BFBFBF" w:themeColor="background1" w:themeShade="BF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943146"/>
    <w:rPr>
      <w:i/>
      <w:color w:val="BFBFBF" w:themeColor="background1" w:themeShade="BF"/>
      <w:sz w:val="14"/>
    </w:rPr>
  </w:style>
  <w:style w:type="paragraph" w:styleId="Footer">
    <w:name w:val="footer"/>
    <w:basedOn w:val="Normal"/>
    <w:link w:val="FooterChar"/>
    <w:uiPriority w:val="99"/>
    <w:rsid w:val="009B4835"/>
  </w:style>
  <w:style w:type="character" w:customStyle="1" w:styleId="FooterChar">
    <w:name w:val="Footer Char"/>
    <w:basedOn w:val="DefaultParagraphFont"/>
    <w:link w:val="Footer"/>
    <w:uiPriority w:val="99"/>
    <w:rsid w:val="00BE3065"/>
  </w:style>
  <w:style w:type="paragraph" w:styleId="NormalWeb">
    <w:name w:val="Normal (Web)"/>
    <w:basedOn w:val="Normal"/>
    <w:uiPriority w:val="99"/>
    <w:semiHidden/>
    <w:unhideWhenUsed/>
    <w:rsid w:val="001A013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rsid w:val="001A0130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26EE9"/>
    <w:rPr>
      <w:rFonts w:asciiTheme="majorHAnsi" w:eastAsia="Times New Roman" w:hAnsiTheme="majorHAnsi" w:cs="Arial"/>
      <w:i/>
      <w:iCs/>
      <w:kern w:val="24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26EE9"/>
    <w:rPr>
      <w:rFonts w:asciiTheme="majorHAnsi" w:eastAsia="Times New Roman" w:hAnsiTheme="majorHAnsi" w:cs="Arial"/>
      <w:i/>
      <w:iCs/>
      <w:kern w:val="24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76D76"/>
    <w:rPr>
      <w:noProof/>
      <w:color w:val="1F497D" w:themeColor="text2"/>
      <w:sz w:val="18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D76D76"/>
    <w:pPr>
      <w:spacing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D76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071C9B"/>
    <w:pPr>
      <w:numPr>
        <w:ilvl w:val="1"/>
      </w:numPr>
      <w:spacing w:line="252" w:lineRule="auto"/>
      <w:ind w:left="3542"/>
    </w:pPr>
    <w:rPr>
      <w:rFonts w:eastAsiaTheme="minorEastAsia"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3065"/>
    <w:rPr>
      <w:rFonts w:eastAsiaTheme="minorEastAsia"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ED7BA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6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8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0F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F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F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F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F36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926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B692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B6926"/>
    <w:rPr>
      <w:b/>
      <w:bCs/>
    </w:rPr>
  </w:style>
  <w:style w:type="table" w:styleId="TableGrid">
    <w:name w:val="Table Grid"/>
    <w:basedOn w:val="TableNormal"/>
    <w:uiPriority w:val="39"/>
    <w:rsid w:val="00682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B5678"/>
    <w:pPr>
      <w:widowControl w:val="0"/>
      <w:autoSpaceDE w:val="0"/>
      <w:autoSpaceDN w:val="0"/>
      <w:adjustRightInd w:val="0"/>
    </w:pPr>
    <w:rPr>
      <w:rFonts w:ascii="Lato" w:eastAsiaTheme="minorEastAsia" w:hAnsi="Lato" w:cs="La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5678"/>
    <w:rPr>
      <w:rFonts w:ascii="Lato" w:eastAsiaTheme="minorEastAsia" w:hAnsi="Lato" w:cs="La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2275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7349">
              <w:marLeft w:val="0"/>
              <w:marRight w:val="0"/>
              <w:marTop w:val="3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8406">
              <w:marLeft w:val="0"/>
              <w:marRight w:val="0"/>
              <w:marTop w:val="8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64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5346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ll\AppData\Roaming\Microsoft\Templates\Client%20intake%20phone%20script%20small%20business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7AE4F5-6CB2-4352-8E31-197D7F8730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B47FF3-2BCD-4167-A150-16523A982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CB4AD-C7F2-4A3A-9CC4-C96E7CBDDC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72605-B465-4954-81FC-D4429D3B85B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intake phone script small business</Template>
  <TotalTime>0</TotalTime>
  <Pages>2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2021-12-23T14:50:00Z</dcterms:created>
  <dcterms:modified xsi:type="dcterms:W3CDTF">2023-02-22T23:46:00Z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